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A3795B" w:rsidR="0001491D" w:rsidP="0001491D" w:rsidRDefault="0001491D" w14:paraId="3E6E3162" w14:textId="7C4058A3">
      <w:pPr>
        <w:pStyle w:val="a3"/>
        <w:bidi w:val="false"/>
        <w:spacing w:line="360" w:lineRule="auto"/>
        <w:rPr>
          <w:b/>
          <w:bCs/>
          <w:sz w:val="36"/>
          <w:szCs w:val="36"/>
        </w:rPr>
      </w:pPr>
      <w:r w:rsidRPr="00A3795B">
        <w:rPr>
          <w:b/>
          <w:sz w:val="36"/>
          <w:szCs w:val="36"/>
          <w:lang w:val="English"/>
        </w:rPr>
        <w:t xml:space="preserve">HOROSCOPE for </w:t>
      </w:r>
      <w:r w:rsidR="00FA43BC">
        <w:rPr>
          <w:b/>
          <w:sz w:val="36"/>
          <w:szCs w:val="36"/>
          <w:lang w:val="English"/>
        </w:rPr>
        <w:t xml:space="preserve">ALEX </w:t>
      </w:r>
      <w:r w:rsidRPr="00A3795B">
        <w:rPr>
          <w:b/>
          <w:sz w:val="36"/>
          <w:szCs w:val="36"/>
          <w:lang w:val="English"/>
        </w:rPr>
        <w:t xml:space="preserve"/>
      </w:r>
    </w:p>
    <w:p w:rsidRPr="00A3795B" w:rsidR="0001491D" w:rsidP="0001491D" w:rsidRDefault="0001491D" w14:paraId="24694E33" w14:textId="77777777">
      <w:pPr>
        <w:pStyle w:val="a3"/>
        <w:bidi w:val="false"/>
        <w:spacing w:line="360" w:lineRule="auto"/>
        <w:rPr>
          <w:sz w:val="36"/>
          <w:szCs w:val="36"/>
        </w:rPr>
      </w:pPr>
      <w:r w:rsidRPr="00A3795B">
        <w:rPr>
          <w:sz w:val="28"/>
          <w:szCs w:val="28"/>
          <w:lang w:val="English"/>
        </w:rPr>
        <w:t xml:space="preserve">according to the system </w:t>
      </w:r>
      <w:r w:rsidRPr="00A3795B">
        <w:rPr>
          <w:sz w:val="36"/>
          <w:szCs w:val="36"/>
          <w:lang w:val="English"/>
        </w:rPr>
        <w:t xml:space="preserve"/>
      </w:r>
      <w:r w:rsidRPr="00E74567">
        <w:rPr>
          <w:sz w:val="30"/>
          <w:szCs w:val="30"/>
          <w:lang w:val="English"/>
        </w:rPr>
        <w:t xml:space="preserve">OF FOUR PILLARS OF DESTINY </w:t>
      </w:r>
      <w:r w:rsidRPr="00A3795B">
        <w:rPr>
          <w:sz w:val="36"/>
          <w:szCs w:val="36"/>
          <w:lang w:val="English"/>
        </w:rPr>
        <w:t xml:space="preserve"/>
      </w:r>
      <w:r w:rsidRPr="00A3795B">
        <w:rPr>
          <w:sz w:val="28"/>
          <w:szCs w:val="28"/>
          <w:lang w:val="English"/>
        </w:rPr>
        <w:t xml:space="preserve">or </w:t>
      </w:r>
      <w:r w:rsidRPr="00A3795B">
        <w:rPr>
          <w:sz w:val="36"/>
          <w:szCs w:val="36"/>
          <w:lang w:val="English"/>
        </w:rPr>
        <w:t xml:space="preserve"/>
      </w:r>
      <w:r w:rsidRPr="00E74567">
        <w:rPr>
          <w:sz w:val="30"/>
          <w:szCs w:val="30"/>
          <w:lang w:val="English"/>
        </w:rPr>
        <w:t>Ba Zi</w:t>
      </w:r>
    </w:p>
    <w:p w:rsidRPr="00193A85" w:rsidR="0001491D" w:rsidP="0001491D" w:rsidRDefault="0001491D" w14:paraId="76E9CCF2" w14:textId="77777777">
      <w:pPr>
        <w:pStyle w:val="a5"/>
        <w:bidi w:val="false"/>
      </w:pPr>
    </w:p>
    <w:p w:rsidRPr="00A3795B" w:rsidR="0001491D" w:rsidP="0001491D" w:rsidRDefault="0001491D" w14:paraId="026858A1" w14:textId="2AF190FB">
      <w:pPr>
        <w:pStyle w:val="a5"/>
        <w:numPr>
          <w:ilvl w:val="0"/>
          <w:numId w:val="2"/>
        </w:numPr>
        <w:bidi w:val="false"/>
        <w:rPr>
          <w:rFonts w:cstheme="majorHAnsi"/>
          <w:sz w:val="26"/>
          <w:szCs w:val="26"/>
        </w:rPr>
      </w:pPr>
      <w:r w:rsidRPr="00A3795B">
        <w:rPr>
          <w:rFonts w:cstheme="majorHAnsi"/>
          <w:sz w:val="26"/>
          <w:szCs w:val="26"/>
          <w:lang w:val="English"/>
        </w:rPr>
        <w:t xml:space="preserve">Date of birth: </w:t>
      </w:r>
      <w:r w:rsidR="00FA43BC">
        <w:rPr>
          <w:rFonts w:cstheme="majorHAnsi"/>
          <w:sz w:val="26"/>
          <w:szCs w:val="26"/>
          <w:lang w:val="English"/>
        </w:rPr>
        <w:t>11</w:t>
      </w:r>
      <w:r w:rsidRPr="00A3795B">
        <w:rPr>
          <w:rFonts w:cstheme="majorHAnsi"/>
          <w:sz w:val="26"/>
          <w:szCs w:val="26"/>
          <w:lang w:val="English"/>
        </w:rPr>
        <w:t xml:space="preserve">. </w:t>
      </w:r>
      <w:r w:rsidR="00FA43BC">
        <w:rPr>
          <w:rFonts w:cstheme="majorHAnsi"/>
          <w:sz w:val="26"/>
          <w:szCs w:val="26"/>
          <w:lang w:val="English"/>
        </w:rPr>
        <w:t>03</w:t>
      </w:r>
      <w:r w:rsidRPr="00A3795B">
        <w:rPr>
          <w:rFonts w:cstheme="majorHAnsi"/>
          <w:sz w:val="26"/>
          <w:szCs w:val="26"/>
          <w:lang w:val="English"/>
        </w:rPr>
        <w:t xml:space="preserve">. </w:t>
      </w:r>
      <w:r w:rsidR="00FA43BC">
        <w:rPr>
          <w:rFonts w:cstheme="majorHAnsi"/>
          <w:sz w:val="26"/>
          <w:szCs w:val="26"/>
          <w:lang w:val="English"/>
        </w:rPr>
        <w:t>1983</w:t>
      </w:r>
    </w:p>
    <w:p w:rsidRPr="00A3795B" w:rsidR="0001491D" w:rsidP="0001491D" w:rsidRDefault="0001491D" w14:paraId="781CBD93" w14:textId="39E4B099">
      <w:pPr>
        <w:pStyle w:val="a5"/>
        <w:numPr>
          <w:ilvl w:val="0"/>
          <w:numId w:val="2"/>
        </w:numPr>
        <w:bidi w:val="false"/>
        <w:rPr>
          <w:rFonts w:cstheme="majorHAnsi"/>
          <w:sz w:val="26"/>
          <w:szCs w:val="26"/>
        </w:rPr>
      </w:pPr>
      <w:r w:rsidRPr="00A3795B">
        <w:rPr>
          <w:rFonts w:cstheme="majorHAnsi"/>
          <w:sz w:val="26"/>
          <w:szCs w:val="26"/>
          <w:lang w:val="English"/>
        </w:rPr>
        <w:t xml:space="preserve">Birth time: HOUR ROOSTER</w:t>
      </w:r>
    </w:p>
    <w:p w:rsidRPr="00E122E5" w:rsidR="0001491D" w:rsidP="0001491D" w:rsidRDefault="0001491D" w14:paraId="01A1AD3D" w14:textId="77777777">
      <w:pPr>
        <w:pStyle w:val="a5"/>
        <w:bidi w:val="false"/>
      </w:pPr>
    </w:p>
    <w:p w:rsidRPr="00E122E5" w:rsidR="0001491D" w:rsidP="0001491D" w:rsidRDefault="0001491D" w14:paraId="327FB8E1" w14:textId="77777777">
      <w:pPr>
        <w:pStyle w:val="a5"/>
        <w:bidi w:val="false"/>
      </w:pPr>
      <w:r w:rsidRPr="00E122E5">
        <w:rPr>
          <w:lang w:val="English"/>
        </w:rPr>
        <w:tab/>
      </w:r>
    </w:p>
    <w:p w:rsidRPr="00664299" w:rsidR="0001491D" w:rsidP="0001491D" w:rsidRDefault="00FA43BC" w14:paraId="68E460A9" w14:textId="09D963E6">
      <w:pPr>
        <w:bidi w:val="false"/>
        <w:rPr>
          <w:rFonts w:ascii="Verdana" w:hAnsi="Verdana"/>
        </w:rPr>
      </w:pPr>
      <w:r w:rsidRPr="00FA43BC">
        <w:rPr>
          <w:rFonts w:ascii="Verdana" w:hAnsi="Verdana"/>
          <w:lang w:val="English"/>
        </w:rPr>
        <w:drawing>
          <wp:inline distT="0" distB="0" distL="0" distR="0" wp14:anchorId="73DA28EC" wp14:editId="014A882C">
            <wp:extent cx="5877795" cy="6068695"/>
            <wp:effectExtent l="0" t="0" r="2540" b="1905"/>
            <wp:docPr id="3" name="Рисунок 3" descr="Image looks like a tabl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стол&#10;&#10;Автоматически созданное описание"/>
                    <pic:cNvPicPr/>
                  </pic:nvPicPr>
                  <pic:blipFill rotWithShape="1">
                    <a:blip r:embed="rId5"/>
                    <a:srcRect l="1055"/>
                    <a:stretch/>
                  </pic:blipFill>
                  <pic:spPr bwMode="auto">
                    <a:xfrm>
                      <a:off x="0" y="0"/>
                      <a:ext cx="5877795" cy="6068695"/>
                    </a:xfrm>
                    <a:prstGeom prst="rect">
                      <a:avLst/>
                    </a:prstGeom>
                    <a:ln>
                      <a:noFill/>
                    </a:ln>
                    <a:extLst>
                      <a:ext uri="{53640926-AAD7-44D8-BBD7-CCE9431645EC}">
                        <a14:shadowObscured xmlns:a14="http://schemas.microsoft.com/office/drawing/2010/main"/>
                      </a:ext>
                    </a:extLst>
                  </pic:spPr>
                </pic:pic>
              </a:graphicData>
            </a:graphic>
          </wp:inline>
        </w:drawing>
      </w:r>
    </w:p>
    <w:p w:rsidR="0001491D" w:rsidP="0001491D" w:rsidRDefault="0001491D" w14:paraId="1C5D1F55" w14:textId="77777777"/>
    <w:p w:rsidR="0001491D" w:rsidP="0001491D" w:rsidRDefault="0001491D" w14:paraId="3B87B946" w14:textId="77777777"/>
    <w:p w:rsidR="0001491D" w:rsidP="0001491D" w:rsidRDefault="0001491D" w14:paraId="60DB9183" w14:textId="77777777"/>
    <w:p w:rsidRPr="00A3795B" w:rsidR="0001491D" w:rsidP="0001491D" w:rsidRDefault="0001491D" w14:paraId="626A3BAF" w14:textId="77777777">
      <w:pPr>
        <w:pStyle w:val="a3"/>
        <w:bidi w:val="false"/>
        <w:rPr>
          <w:b/>
          <w:bCs/>
          <w:sz w:val="28"/>
          <w:szCs w:val="28"/>
        </w:rPr>
      </w:pPr>
      <w:r w:rsidRPr="00A3795B">
        <w:rPr>
          <w:b/>
          <w:sz w:val="28"/>
          <w:szCs w:val="28"/>
          <w:lang w:val="English"/>
        </w:rPr>
        <w:lastRenderedPageBreak/>
        <w:t xml:space="preserve">PERSONALITY ELEMENT </w:t>
      </w:r>
    </w:p>
    <w:p w:rsidRPr="00A3795B" w:rsidR="0001491D" w:rsidP="0001491D" w:rsidRDefault="0001491D" w14:paraId="20809466" w14:textId="77777777">
      <w:pPr>
        <w:bidi w:val="false"/>
        <w:rPr>
          <w:rFonts w:ascii="Georgia" w:hAnsi="Georgia"/>
          <w:i/>
          <w:iCs/>
        </w:rPr>
      </w:pPr>
      <w:r w:rsidRPr="00A3795B">
        <w:rPr>
          <w:rFonts w:ascii="Georgia" w:hAnsi="Georgia"/>
          <w:i/>
          <w:lang w:val="English"/>
        </w:rPr>
        <w:t xml:space="preserve">In total, there are 10 elements of personality - these are 5 elements (Wood, Fire, Earth, Metal, Water) and two polarities - Yang (male component) and Yin (female component) - as a result, we get 10 variations. </w:t>
      </w:r>
    </w:p>
    <w:p w:rsidRPr="00A3795B" w:rsidR="0001491D" w:rsidP="0001491D" w:rsidRDefault="0001491D" w14:paraId="7FC9CF23" w14:textId="77777777">
      <w:pPr>
        <w:pStyle w:val="a5"/>
        <w:numPr>
          <w:ilvl w:val="0"/>
          <w:numId w:val="1"/>
        </w:numPr>
        <w:bidi w:val="false"/>
        <w:rPr>
          <w:rFonts w:ascii="Georgia" w:hAnsi="Georgia"/>
          <w:i/>
          <w:iCs/>
        </w:rPr>
      </w:pPr>
      <w:r w:rsidRPr="00A3795B">
        <w:rPr>
          <w:rFonts w:ascii="Georgia" w:hAnsi="Georgia"/>
          <w:i/>
          <w:lang w:val="English"/>
        </w:rPr>
        <w:t xml:space="preserve">People with the Yang personality element take a more active, dominant position, preferring to act and take the initiative; more successful in career, business, sports. </w:t>
      </w:r>
    </w:p>
    <w:p w:rsidRPr="00A3795B" w:rsidR="0001491D" w:rsidP="0001491D" w:rsidRDefault="0001491D" w14:paraId="7C1C79DB" w14:textId="77777777">
      <w:pPr>
        <w:pStyle w:val="a5"/>
        <w:numPr>
          <w:ilvl w:val="0"/>
          <w:numId w:val="1"/>
        </w:numPr>
        <w:bidi w:val="false"/>
        <w:rPr>
          <w:rFonts w:ascii="Georgia" w:hAnsi="Georgia"/>
          <w:i/>
          <w:iCs/>
        </w:rPr>
      </w:pPr>
      <w:r w:rsidRPr="00A3795B">
        <w:rPr>
          <w:rFonts w:ascii="Georgia" w:hAnsi="Georgia"/>
          <w:i/>
          <w:lang w:val="English"/>
        </w:rPr>
        <w:t xml:space="preserve">People with the element of Yin personality are more calm, compliant, prefer to wait, act with the hands of other people, can avoid initiative and great responsibility; are more successful in building relationships, working in the profession, creativity. </w:t>
      </w:r>
    </w:p>
    <w:p w:rsidRPr="00A3795B" w:rsidR="0001491D" w:rsidP="0001491D" w:rsidRDefault="0001491D" w14:paraId="6B7BC868" w14:textId="77777777">
      <w:pPr>
        <w:bidi w:val="false"/>
        <w:rPr>
          <w:rFonts w:ascii="Georgia" w:hAnsi="Georgia"/>
          <w:i/>
          <w:iCs/>
        </w:rPr>
      </w:pPr>
      <w:r w:rsidRPr="00A3795B">
        <w:rPr>
          <w:rFonts w:ascii="Georgia" w:hAnsi="Georgia"/>
          <w:i/>
          <w:lang w:val="English"/>
        </w:rPr>
        <w:t xml:space="preserve">But such a division of people into two subgroups is quite arbitrary, because there are still a huge number of other parameters. Nevertheless, a person refers to Yin or Yang - this is his basic and most important characteristic, which should always be kept in mind. </w:t>
      </w:r>
    </w:p>
    <w:p w:rsidRPr="00A3795B" w:rsidR="0001491D" w:rsidP="0001491D" w:rsidRDefault="0001491D" w14:paraId="06C435BF" w14:textId="77777777">
      <w:pPr>
        <w:bidi w:val="false"/>
        <w:rPr>
          <w:rFonts w:ascii="Verdana" w:hAnsi="Verdana"/>
          <w:sz w:val="20"/>
          <w:szCs w:val="20"/>
        </w:rPr>
      </w:pPr>
      <w:r w:rsidRPr="00A3795B">
        <w:rPr>
          <w:rFonts w:ascii="Verdana" w:hAnsi="Verdana"/>
          <w:sz w:val="20"/>
          <w:szCs w:val="20"/>
          <w:lang w:val="English"/>
        </w:rPr>
        <w:t xml:space="preserve">Next, it is necessary to consider which of the 5 Elements a person belongs to - this will give an additional idea of his personality.  </w:t>
      </w:r>
    </w:p>
    <w:p w:rsidRPr="009A4193" w:rsidR="00FA43BC" w:rsidP="00FA43BC" w:rsidRDefault="00FA43BC" w14:paraId="20544C71" w14:textId="77777777">
      <w:pPr>
        <w:bidi w:val="false"/>
        <w:rPr>
          <w:rFonts w:ascii="Verdana" w:hAnsi="Verdana"/>
          <w:b/>
          <w:bCs/>
          <w:color w:val="8D4121" w:themeColor="accent2" w:themeShade="BF"/>
        </w:rPr>
      </w:pPr>
      <w:r w:rsidRPr="009A4193">
        <w:rPr>
          <w:rFonts w:ascii="Verdana" w:hAnsi="Verdana"/>
          <w:b/>
          <w:color w:val="644030" w:themeColor="accent3" w:themeShade="BF"/>
          <w:lang w:val="English"/>
        </w:rPr>
        <w:t xml:space="preserve">YANG LAND </w:t>
      </w:r>
      <w:r w:rsidRPr="009A4193">
        <w:rPr>
          <w:rFonts w:ascii="Verdana" w:hAnsi="Verdana"/>
          <w:b/>
          <w:color w:val="8D4121" w:themeColor="accent2" w:themeShade="BF"/>
          <w:lang w:val="English"/>
        </w:rPr>
        <w:fldChar w:fldCharType="begin"/>
      </w:r>
      <w:r w:rsidRPr="009A4193">
        <w:rPr>
          <w:rFonts w:ascii="Verdana" w:hAnsi="Verdana"/>
          <w:b/>
          <w:color w:val="8D4121" w:themeColor="accent2" w:themeShade="BF"/>
          <w:lang w:val="English"/>
        </w:rPr>
        <w:instrText xml:space="preserve"> INCLUDEPICTURE "http://s0.uploads.ru/t/nEocw.jpg" \* MERGEFORMATINET </w:instrText>
      </w:r>
      <w:r w:rsidRPr="009A4193">
        <w:rPr>
          <w:rFonts w:ascii="Verdana" w:hAnsi="Verdana"/>
          <w:b/>
          <w:color w:val="8D4121" w:themeColor="accent2" w:themeShade="BF"/>
          <w:lang w:val="English"/>
        </w:rPr>
        <w:fldChar w:fldCharType="separate"/>
      </w:r>
      <w:r w:rsidRPr="009A4193">
        <w:rPr>
          <w:rFonts w:ascii="Verdana" w:hAnsi="Verdana"/>
          <w:b/>
          <w:noProof/>
          <w:color w:val="8D4121" w:themeColor="accent2" w:themeShade="BF"/>
          <w:lang w:val="English"/>
        </w:rPr>
        <w:drawing>
          <wp:inline distT="0" distB="0" distL="0" distR="0" wp14:anchorId="18AE8485" wp14:editId="7A1E926B">
            <wp:extent cx="165100" cy="181947"/>
            <wp:effectExtent l="0" t="0" r="0" b="0"/>
            <wp:docPr id="2" name="Рисунок 2" descr="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текст&#10;&#10;Автоматически созданное описание"/>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9210" b="11909"/>
                    <a:stretch/>
                  </pic:blipFill>
                  <pic:spPr bwMode="auto">
                    <a:xfrm>
                      <a:off x="0" y="0"/>
                      <a:ext cx="185975" cy="204953"/>
                    </a:xfrm>
                    <a:prstGeom prst="rect">
                      <a:avLst/>
                    </a:prstGeom>
                    <a:noFill/>
                    <a:ln>
                      <a:noFill/>
                    </a:ln>
                    <a:extLst>
                      <a:ext uri="{53640926-AAD7-44D8-BBD7-CCE9431645EC}">
                        <a14:shadowObscured xmlns:a14="http://schemas.microsoft.com/office/drawing/2010/main"/>
                      </a:ext>
                    </a:extLst>
                  </pic:spPr>
                </pic:pic>
              </a:graphicData>
            </a:graphic>
          </wp:inline>
        </w:drawing>
      </w:r>
      <w:r w:rsidRPr="009A4193">
        <w:rPr>
          <w:rFonts w:ascii="Verdana" w:hAnsi="Verdana"/>
          <w:b/>
          <w:color w:val="8D4121" w:themeColor="accent2" w:themeShade="BF"/>
          <w:lang w:val="English"/>
        </w:rPr>
        <w:fldChar w:fldCharType="end"/>
      </w:r>
    </w:p>
    <w:p w:rsidRPr="00FA43BC" w:rsidR="00FA43BC" w:rsidP="00FA43BC" w:rsidRDefault="00FA43BC" w14:paraId="5D055634" w14:textId="77777777">
      <w:pPr>
        <w:bidi w:val="false"/>
        <w:spacing w:line="240" w:lineRule="auto"/>
        <w:rPr>
          <w:rFonts w:ascii="Verdana" w:hAnsi="Verdana"/>
          <w:sz w:val="20"/>
          <w:szCs w:val="20"/>
        </w:rPr>
      </w:pPr>
      <w:r w:rsidRPr="00FA43BC">
        <w:rPr>
          <w:rFonts w:ascii="Verdana" w:hAnsi="Verdana"/>
          <w:sz w:val="20"/>
          <w:szCs w:val="20"/>
          <w:lang w:val="English"/>
        </w:rPr>
        <w:t>Yang Land is associated with a fixed mountain, boulders and a stone wall. Therefore, the Yang Earth People are reliable, stable, and consistent. For close people, they will always be a support, they are not inclined to change sympathies and, once making an opinion about a person, it is unlikely to change it in the future. Therefore, they are considered good family men and friends – relatives can always rely on a person of the Yang Earth. Having earned his trust, you can be sure that he will be faithful to you to the end and will not betray you in a difficult life situation.</w:t>
      </w:r>
    </w:p>
    <w:p w:rsidRPr="00FA43BC" w:rsidR="00FA43BC" w:rsidP="00FA43BC" w:rsidRDefault="00FA43BC" w14:paraId="30C8E9D9" w14:textId="77777777">
      <w:pPr>
        <w:bidi w:val="false"/>
        <w:spacing w:line="240" w:lineRule="auto"/>
        <w:rPr>
          <w:rFonts w:ascii="Verdana" w:hAnsi="Verdana"/>
          <w:sz w:val="20"/>
          <w:szCs w:val="20"/>
        </w:rPr>
      </w:pPr>
      <w:r w:rsidRPr="00FA43BC">
        <w:rPr>
          <w:rFonts w:ascii="Verdana" w:hAnsi="Verdana"/>
          <w:sz w:val="20"/>
          <w:szCs w:val="20"/>
          <w:lang w:val="English"/>
        </w:rPr>
        <w:t xml:space="preserve">The flip side of reliability is conservatism and stubbornness. The people of the Yang Land will stand their ground to the last, their favorite answer to everything is "no", they resist change and innovation in every possible way. Do not put pressure on them and hurry. It is necessary to give a person the opportunity to mature, to think everything over, to weigh. But if the Earth of Yang has decided on something - he will go to the end, will resist, try, conscientiously do his job and steadfastly shoulder all the responsibilities. For such people, a sense of duty and responsibility is of great importance.  </w:t>
      </w:r>
    </w:p>
    <w:p w:rsidRPr="00FA43BC" w:rsidR="00FA43BC" w:rsidP="00FA43BC" w:rsidRDefault="00FA43BC" w14:paraId="26C00552" w14:textId="77777777">
      <w:pPr>
        <w:bidi w:val="false"/>
        <w:spacing w:line="240" w:lineRule="auto"/>
        <w:rPr>
          <w:rFonts w:ascii="Verdana" w:hAnsi="Verdana"/>
          <w:sz w:val="20"/>
          <w:szCs w:val="20"/>
        </w:rPr>
      </w:pPr>
      <w:r w:rsidRPr="00FA43BC">
        <w:rPr>
          <w:rFonts w:ascii="Verdana" w:hAnsi="Verdana"/>
          <w:sz w:val="20"/>
          <w:szCs w:val="20"/>
          <w:lang w:val="English"/>
        </w:rPr>
        <w:t xml:space="preserve">People of the Yang Land have another strong quality - the ability to observe everything from the outside and learn from other people's mistakes, with age they become quite wise people and can give practical advice. But excessive detachment and such a philosophical, detached position can sometimes lead to missed opportunities – while Yang Earth watched and reasoned, "the train is already gone." Therefore, it is important to be able to overcome your conservatism, keep up with the times and be open to new ideas. </w:t>
      </w:r>
    </w:p>
    <w:p w:rsidRPr="00FA43BC" w:rsidR="00FA43BC" w:rsidP="00FA43BC" w:rsidRDefault="00FA43BC" w14:paraId="2F98EC50" w14:textId="77777777">
      <w:pPr>
        <w:bidi w:val="false"/>
        <w:spacing w:line="240" w:lineRule="auto"/>
        <w:rPr>
          <w:rFonts w:ascii="Verdana" w:hAnsi="Verdana"/>
          <w:b/>
          <w:bCs/>
          <w:color w:val="0070C0"/>
          <w:sz w:val="20"/>
          <w:szCs w:val="20"/>
        </w:rPr>
      </w:pPr>
      <w:r w:rsidRPr="00FA43BC">
        <w:rPr>
          <w:rFonts w:ascii="Verdana" w:hAnsi="Verdana"/>
          <w:sz w:val="20"/>
          <w:szCs w:val="20"/>
          <w:lang w:val="English"/>
        </w:rPr>
        <w:t xml:space="preserve">The Land of Yang endows with perseverance, the ability to concentrate and benevolence. Therefore, good areas of activity for such a person can be </w:t>
      </w:r>
      <w:r w:rsidRPr="00FA43BC">
        <w:rPr>
          <w:rFonts w:ascii="Verdana" w:hAnsi="Verdana"/>
          <w:sz w:val="20"/>
          <w:szCs w:val="20"/>
          <w:lang w:val="English"/>
        </w:rPr>
        <w:t>IT</w:t>
      </w:r>
      <w:r w:rsidRPr="00FA43BC">
        <w:rPr>
          <w:rFonts w:ascii="Verdana" w:hAnsi="Verdana"/>
          <w:sz w:val="20"/>
          <w:szCs w:val="20"/>
          <w:lang w:val="English"/>
        </w:rPr>
        <w:t xml:space="preserve">, scientific activity, programming, management, people management and any other work that requires concentration or a responsible attitude towards people. A person of the Earth of Yang tends to achieve his goals gradually, through perseverance and work, but their success is long-term and always deserved.         </w:t>
      </w:r>
    </w:p>
    <w:p w:rsidRPr="00FC5907" w:rsidR="0001491D" w:rsidP="0001491D" w:rsidRDefault="0001491D" w14:paraId="30C187C6" w14:textId="77777777">
      <w:pPr>
        <w:bidi w:val="false"/>
        <w:rPr>
          <w:rFonts w:ascii="Verdana" w:hAnsi="Verdana"/>
          <w:color w:val="834C16"/>
          <w:sz w:val="20"/>
          <w:szCs w:val="20"/>
        </w:rPr>
      </w:pPr>
    </w:p>
    <w:p w:rsidRPr="00BA386E" w:rsidR="0001491D" w:rsidP="0001491D" w:rsidRDefault="0001491D" w14:paraId="0B8279B2" w14:textId="77777777">
      <w:pPr>
        <w:pStyle w:val="a3"/>
        <w:pageBreakBefore/>
        <w:bidi w:val="false"/>
        <w:rPr>
          <w:b/>
          <w:bCs/>
          <w:sz w:val="28"/>
          <w:szCs w:val="28"/>
        </w:rPr>
      </w:pPr>
      <w:r w:rsidRPr="00BA386E">
        <w:rPr>
          <w:b/>
          <w:sz w:val="28"/>
          <w:szCs w:val="28"/>
          <w:lang w:val="English"/>
        </w:rPr>
        <w:lastRenderedPageBreak/>
        <w:t xml:space="preserve">PERSONALITY TYPE – STRONG/WEAK </w:t>
      </w:r>
    </w:p>
    <w:p w:rsidRPr="00A3795B" w:rsidR="0001491D" w:rsidP="0001491D" w:rsidRDefault="0001491D" w14:paraId="27834F13" w14:textId="77777777">
      <w:pPr>
        <w:bidi w:val="false"/>
        <w:rPr>
          <w:rFonts w:ascii="Georgia" w:hAnsi="Georgia"/>
          <w:i/>
          <w:iCs/>
        </w:rPr>
      </w:pPr>
      <w:r w:rsidRPr="00A3795B">
        <w:rPr>
          <w:rFonts w:ascii="Georgia" w:hAnsi="Georgia"/>
          <w:i/>
          <w:lang w:val="English"/>
        </w:rPr>
        <w:t xml:space="preserve">The next stage of analysis is to understand whether the Personality Element is Strong or Weak. To do this, it is necessary to analyze the entire set of elements in the horoscope and, first of all, the influence of the birth season. </w:t>
      </w:r>
    </w:p>
    <w:p w:rsidRPr="00A3795B" w:rsidR="0001491D" w:rsidP="0001491D" w:rsidRDefault="0001491D" w14:paraId="737D4239" w14:textId="77777777">
      <w:pPr>
        <w:pStyle w:val="a5"/>
        <w:numPr>
          <w:ilvl w:val="0"/>
          <w:numId w:val="18"/>
        </w:numPr>
        <w:bidi w:val="false"/>
        <w:rPr>
          <w:rFonts w:ascii="Georgia" w:hAnsi="Georgia"/>
          <w:i/>
          <w:iCs/>
        </w:rPr>
      </w:pPr>
      <w:r w:rsidRPr="00A3795B">
        <w:rPr>
          <w:rFonts w:ascii="Georgia" w:hAnsi="Georgia"/>
          <w:i/>
          <w:lang w:val="English"/>
        </w:rPr>
        <w:t>If there are quite a few parameters in the horoscope that strengthen the Personality Element, then it will be Strong.</w:t>
      </w:r>
    </w:p>
    <w:p w:rsidRPr="00A3795B" w:rsidR="0001491D" w:rsidP="0001491D" w:rsidRDefault="0001491D" w14:paraId="276278FF" w14:textId="77777777">
      <w:pPr>
        <w:pStyle w:val="a5"/>
        <w:numPr>
          <w:ilvl w:val="0"/>
          <w:numId w:val="18"/>
        </w:numPr>
        <w:bidi w:val="false"/>
        <w:rPr>
          <w:rFonts w:ascii="Georgia" w:hAnsi="Georgia"/>
          <w:i/>
          <w:iCs/>
        </w:rPr>
      </w:pPr>
      <w:r w:rsidRPr="00A3795B">
        <w:rPr>
          <w:rFonts w:ascii="Georgia" w:hAnsi="Georgia"/>
          <w:i/>
          <w:lang w:val="English"/>
        </w:rPr>
        <w:t xml:space="preserve">If the horoscope is dominated by elements that weaken and destroy the Element of personality, then it will be weak. </w:t>
      </w:r>
    </w:p>
    <w:p w:rsidRPr="00A3795B" w:rsidR="0001491D" w:rsidP="0001491D" w:rsidRDefault="0001491D" w14:paraId="07C8A4E2" w14:textId="77777777">
      <w:pPr>
        <w:bidi w:val="false"/>
        <w:rPr>
          <w:rFonts w:ascii="Georgia" w:hAnsi="Georgia"/>
          <w:i/>
          <w:iCs/>
        </w:rPr>
      </w:pPr>
      <w:r w:rsidRPr="00A3795B">
        <w:rPr>
          <w:rFonts w:ascii="Georgia" w:hAnsi="Georgia"/>
          <w:i/>
          <w:lang w:val="English"/>
        </w:rPr>
        <w:t>Determining the Strength/Weakness of the Personality Element is key – all further analysis will be built around this conclusion. It is worth noting that this has nothing to do with the strength / weakness of the character, it is just an astrological term.</w:t>
      </w:r>
    </w:p>
    <w:p w:rsidRPr="00A3795B" w:rsidR="0001491D" w:rsidP="0001491D" w:rsidRDefault="0001491D" w14:paraId="376A2833" w14:textId="77777777">
      <w:pPr>
        <w:bidi w:val="false"/>
        <w:rPr>
          <w:b/>
          <w:bCs/>
          <w:sz w:val="24"/>
          <w:szCs w:val="24"/>
          <w:u w:val="single"/>
        </w:rPr>
      </w:pPr>
      <w:r w:rsidRPr="00A3795B">
        <w:rPr>
          <w:b/>
          <w:sz w:val="24"/>
          <w:szCs w:val="24"/>
          <w:u w:val="single"/>
          <w:lang w:val="English"/>
        </w:rPr>
        <w:t xml:space="preserve">In this case, the Personality Element is WEAK.</w:t>
      </w:r>
    </w:p>
    <w:p w:rsidRPr="00A3795B" w:rsidR="0001491D" w:rsidP="0001491D" w:rsidRDefault="0001491D" w14:paraId="7E950BE8" w14:textId="77777777">
      <w:pPr>
        <w:bidi w:val="false"/>
        <w:rPr>
          <w:rFonts w:ascii="Verdana" w:hAnsi="Verdana"/>
          <w:sz w:val="20"/>
          <w:szCs w:val="20"/>
        </w:rPr>
      </w:pPr>
      <w:r w:rsidRPr="00A3795B">
        <w:rPr>
          <w:rFonts w:ascii="Verdana" w:hAnsi="Verdana"/>
          <w:sz w:val="20"/>
          <w:szCs w:val="20"/>
          <w:lang w:val="English"/>
        </w:rPr>
        <w:t xml:space="preserve">People of a weak element have a small reserve of energy, which must be spent quite thoughtfully. You need to save energy, try to rest more, recover from hard work, do not try to do everything with your own hands, but more often delegate or automate processes. People of the weak element are advised to consider the following points:</w:t>
      </w:r>
    </w:p>
    <w:p w:rsidRPr="00A3795B" w:rsidR="0001491D" w:rsidP="0001491D" w:rsidRDefault="0001491D" w14:paraId="36F6CC40" w14:textId="77777777">
      <w:pPr>
        <w:pStyle w:val="a5"/>
        <w:numPr>
          <w:ilvl w:val="0"/>
          <w:numId w:val="17"/>
        </w:numPr>
        <w:bidi w:val="false"/>
        <w:ind w:left="360"/>
        <w:rPr>
          <w:rFonts w:ascii="Verdana" w:hAnsi="Verdana"/>
          <w:sz w:val="20"/>
          <w:szCs w:val="20"/>
        </w:rPr>
      </w:pPr>
      <w:r>
        <w:rPr>
          <w:rFonts w:ascii="Verdana" w:hAnsi="Verdana"/>
          <w:sz w:val="20"/>
          <w:szCs w:val="20"/>
          <w:lang w:val="English"/>
        </w:rPr>
        <w:t>It is advisable to create a comfortable life for yourself, to avoid unnecessary stress and tension. Do not unnecessarily load yourself, "mushtra", it is better to treat yourself with care, attentiveness and care.</w:t>
      </w:r>
    </w:p>
    <w:p w:rsidRPr="00A3795B" w:rsidR="0001491D" w:rsidP="0001491D" w:rsidRDefault="0001491D" w14:paraId="35068E97" w14:textId="77777777">
      <w:pPr>
        <w:pStyle w:val="a5"/>
        <w:bidi w:val="false"/>
        <w:ind w:left="360"/>
        <w:rPr>
          <w:rFonts w:ascii="Verdana" w:hAnsi="Verdana"/>
          <w:sz w:val="20"/>
          <w:szCs w:val="20"/>
        </w:rPr>
      </w:pPr>
    </w:p>
    <w:p w:rsidRPr="00A3795B" w:rsidR="0001491D" w:rsidP="0001491D" w:rsidRDefault="0001491D" w14:paraId="5798FA71" w14:textId="77777777">
      <w:pPr>
        <w:pStyle w:val="a5"/>
        <w:numPr>
          <w:ilvl w:val="0"/>
          <w:numId w:val="17"/>
        </w:numPr>
        <w:bidi w:val="false"/>
        <w:ind w:left="360"/>
        <w:rPr>
          <w:rFonts w:ascii="Verdana" w:hAnsi="Verdana"/>
          <w:sz w:val="20"/>
          <w:szCs w:val="20"/>
        </w:rPr>
      </w:pPr>
      <w:r>
        <w:rPr>
          <w:rFonts w:ascii="Verdana" w:hAnsi="Verdana"/>
          <w:sz w:val="20"/>
          <w:szCs w:val="20"/>
          <w:lang w:val="English"/>
        </w:rPr>
        <w:t>It is important to have free time, relax more often, devote time to hobbies, hobbies. At such moments, the body is restored, the emotional background is evened out, good ideas and the right vision of the situation can come to mind.</w:t>
      </w:r>
    </w:p>
    <w:p w:rsidRPr="00A3795B" w:rsidR="0001491D" w:rsidP="0001491D" w:rsidRDefault="0001491D" w14:paraId="22CC94BF" w14:textId="77777777">
      <w:pPr>
        <w:pStyle w:val="a5"/>
        <w:bidi w:val="false"/>
        <w:ind w:left="360"/>
        <w:rPr>
          <w:rFonts w:ascii="Verdana" w:hAnsi="Verdana"/>
          <w:sz w:val="20"/>
          <w:szCs w:val="20"/>
        </w:rPr>
      </w:pPr>
    </w:p>
    <w:p w:rsidR="0001491D" w:rsidP="0001491D" w:rsidRDefault="0001491D" w14:paraId="1D73391B" w14:textId="77777777">
      <w:pPr>
        <w:pStyle w:val="a5"/>
        <w:numPr>
          <w:ilvl w:val="0"/>
          <w:numId w:val="17"/>
        </w:numPr>
        <w:bidi w:val="false"/>
        <w:ind w:left="360"/>
        <w:rPr>
          <w:rFonts w:ascii="Verdana" w:hAnsi="Verdana"/>
          <w:sz w:val="20"/>
          <w:szCs w:val="20"/>
        </w:rPr>
      </w:pPr>
      <w:r>
        <w:rPr>
          <w:rFonts w:ascii="Verdana" w:hAnsi="Verdana"/>
          <w:sz w:val="20"/>
          <w:szCs w:val="20"/>
          <w:lang w:val="English"/>
        </w:rPr>
        <w:t>There is a great potential for success in education, so it is recommended to spend time, effort, money on a good, high-quality, deep education. Moreover, it is knowledge that has value, not a diploma, prestige and other external attributes. Throughout life, it is necessary to learn, to feed yourself with new knowledge - this gives a sense of fullness of life, helps to "keep your nose to the wind", correctly assess the situation. Any incoming information is welcome: news, fiction, professional, metaphysical knowledge, foreign languages – in general, everything that includes analytical activity and imagination</w:t>
      </w:r>
    </w:p>
    <w:p w:rsidRPr="001D750D" w:rsidR="0001491D" w:rsidP="0001491D" w:rsidRDefault="0001491D" w14:paraId="686292DA" w14:textId="77777777">
      <w:pPr>
        <w:pStyle w:val="a5"/>
        <w:bidi w:val="false"/>
        <w:rPr>
          <w:rFonts w:ascii="Verdana" w:hAnsi="Verdana"/>
          <w:sz w:val="20"/>
          <w:szCs w:val="20"/>
        </w:rPr>
      </w:pPr>
    </w:p>
    <w:p w:rsidRPr="00A3795B" w:rsidR="0001491D" w:rsidP="0001491D" w:rsidRDefault="0001491D" w14:paraId="28A8B16E" w14:textId="77777777">
      <w:pPr>
        <w:pStyle w:val="a5"/>
        <w:numPr>
          <w:ilvl w:val="0"/>
          <w:numId w:val="17"/>
        </w:numPr>
        <w:bidi w:val="false"/>
        <w:ind w:left="360"/>
        <w:rPr>
          <w:rFonts w:ascii="Verdana" w:hAnsi="Verdana"/>
          <w:sz w:val="20"/>
          <w:szCs w:val="20"/>
        </w:rPr>
      </w:pPr>
      <w:r>
        <w:rPr>
          <w:rFonts w:ascii="Verdana" w:hAnsi="Verdana"/>
          <w:sz w:val="20"/>
          <w:szCs w:val="20"/>
          <w:lang w:val="English"/>
        </w:rPr>
        <w:t>It is also recommended to plan and think carefully about your actions. Do not act "in a hurry"; the idea may be really good, but if it is not thought out and prepared, then everything will quickly come to naught. Before acting, you need to collect information, analyze everything, make a plan, and only then transgress. Or refusing to act is also a good option to avoid unnecessary experiments and mistakes.</w:t>
      </w:r>
    </w:p>
    <w:p w:rsidRPr="00A3795B" w:rsidR="0001491D" w:rsidP="0001491D" w:rsidRDefault="0001491D" w14:paraId="6AAB8294" w14:textId="77777777">
      <w:pPr>
        <w:pStyle w:val="a5"/>
        <w:bidi w:val="false"/>
        <w:ind w:left="360"/>
        <w:rPr>
          <w:rFonts w:ascii="Verdana" w:hAnsi="Verdana"/>
          <w:sz w:val="20"/>
          <w:szCs w:val="20"/>
        </w:rPr>
      </w:pPr>
    </w:p>
    <w:p w:rsidRPr="00A3795B" w:rsidR="0001491D" w:rsidP="0001491D" w:rsidRDefault="0001491D" w14:paraId="50BD5BC1" w14:textId="77777777">
      <w:pPr>
        <w:pStyle w:val="a5"/>
        <w:numPr>
          <w:ilvl w:val="0"/>
          <w:numId w:val="17"/>
        </w:numPr>
        <w:bidi w:val="false"/>
        <w:ind w:left="360"/>
        <w:rPr>
          <w:rFonts w:ascii="Verdana" w:hAnsi="Verdana"/>
          <w:sz w:val="20"/>
          <w:szCs w:val="20"/>
        </w:rPr>
      </w:pPr>
      <w:r>
        <w:rPr>
          <w:rFonts w:ascii="Verdana" w:hAnsi="Verdana"/>
          <w:sz w:val="20"/>
          <w:szCs w:val="20"/>
          <w:lang w:val="English"/>
        </w:rPr>
        <w:t xml:space="preserve">Friendship, secular and kinship have value. It is important to be in your own environment, surrounded by allies, like-minded people. It makes sense to spend time, effort on maintaining good relations with others - this gives a feeling of a covered rear and support. People bring ideas, opportunities, push the horizons. Every time there is a choice between a profit and a person, it is better to choose a person – in the future it is always more justified. </w:t>
      </w:r>
    </w:p>
    <w:p w:rsidRPr="00A3795B" w:rsidR="0001491D" w:rsidP="0001491D" w:rsidRDefault="0001491D" w14:paraId="0B75DBD9" w14:textId="77777777">
      <w:pPr>
        <w:pStyle w:val="a5"/>
        <w:bidi w:val="false"/>
        <w:ind w:left="360"/>
        <w:rPr>
          <w:rFonts w:ascii="Verdana" w:hAnsi="Verdana"/>
          <w:sz w:val="20"/>
          <w:szCs w:val="20"/>
        </w:rPr>
      </w:pPr>
    </w:p>
    <w:p w:rsidRPr="00A3795B" w:rsidR="0001491D" w:rsidP="0001491D" w:rsidRDefault="0001491D" w14:paraId="437FDA6A" w14:textId="77777777">
      <w:pPr>
        <w:pStyle w:val="a5"/>
        <w:numPr>
          <w:ilvl w:val="0"/>
          <w:numId w:val="17"/>
        </w:numPr>
        <w:bidi w:val="false"/>
        <w:ind w:left="360"/>
        <w:rPr>
          <w:rFonts w:ascii="Verdana" w:hAnsi="Verdana"/>
          <w:sz w:val="20"/>
          <w:szCs w:val="20"/>
        </w:rPr>
      </w:pPr>
      <w:r w:rsidRPr="00A3795B">
        <w:rPr>
          <w:rFonts w:ascii="Verdana" w:hAnsi="Verdana"/>
          <w:sz w:val="20"/>
          <w:szCs w:val="20"/>
          <w:lang w:val="English"/>
        </w:rPr>
        <w:t xml:space="preserve">Relationships with parents are an important foundation and foundation for life. And parents need support, care, approval and a feeling that they are always on your side. Strict, demanding, ambitious parents will erode self-confidence and hinder the development of talents and virtues. In adulthood, it is important to maintain a trusting and friendly relationship with parents, without mutual criticism and evaluation. </w:t>
      </w:r>
    </w:p>
    <w:p w:rsidRPr="00A3795B" w:rsidR="0001491D" w:rsidP="0001491D" w:rsidRDefault="0001491D" w14:paraId="1AEAF265" w14:textId="77777777">
      <w:pPr>
        <w:pStyle w:val="a5"/>
        <w:bidi w:val="false"/>
        <w:ind w:left="360"/>
        <w:rPr>
          <w:rFonts w:ascii="Verdana" w:hAnsi="Verdana"/>
          <w:sz w:val="20"/>
          <w:szCs w:val="20"/>
        </w:rPr>
      </w:pPr>
    </w:p>
    <w:p w:rsidRPr="00A3795B" w:rsidR="0001491D" w:rsidP="0001491D" w:rsidRDefault="0001491D" w14:paraId="4261D705" w14:textId="77777777">
      <w:pPr>
        <w:pStyle w:val="a5"/>
        <w:numPr>
          <w:ilvl w:val="0"/>
          <w:numId w:val="17"/>
        </w:numPr>
        <w:bidi w:val="false"/>
        <w:ind w:left="360"/>
        <w:rPr>
          <w:rFonts w:ascii="Verdana" w:hAnsi="Verdana"/>
          <w:sz w:val="20"/>
          <w:szCs w:val="20"/>
        </w:rPr>
      </w:pPr>
      <w:r w:rsidRPr="00A3795B">
        <w:rPr>
          <w:rFonts w:ascii="Verdana" w:hAnsi="Verdana"/>
          <w:sz w:val="20"/>
          <w:szCs w:val="20"/>
          <w:lang w:val="English"/>
        </w:rPr>
        <w:t xml:space="preserve">When raising a child of a weak element of personality, it is recommended to focus on classical academic education, when the depth of knowledge, broad horizons and developed abilities for analytics and self-education have the greatest value. Grades, achievements, prestige do not matter, it is more important to support the child in those disciplines that are interesting to him. Sometimes you can force and insist on studying, but do it smoothly, unobtrusively. The greater the amount of knowledge a child learns in childhood, the greater success he will achieve in adulthood.</w:t>
      </w:r>
    </w:p>
    <w:p w:rsidRPr="00A3795B" w:rsidR="0001491D" w:rsidP="0001491D" w:rsidRDefault="0001491D" w14:paraId="3E82BBD9" w14:textId="77777777">
      <w:pPr>
        <w:pStyle w:val="a5"/>
        <w:bidi w:val="false"/>
        <w:ind w:left="360"/>
        <w:rPr>
          <w:rFonts w:ascii="Verdana" w:hAnsi="Verdana"/>
          <w:sz w:val="20"/>
          <w:szCs w:val="20"/>
        </w:rPr>
      </w:pPr>
    </w:p>
    <w:p w:rsidRPr="00A3795B" w:rsidR="0001491D" w:rsidP="0001491D" w:rsidRDefault="0001491D" w14:paraId="386D564A" w14:textId="77777777">
      <w:pPr>
        <w:pStyle w:val="a5"/>
        <w:numPr>
          <w:ilvl w:val="0"/>
          <w:numId w:val="17"/>
        </w:numPr>
        <w:bidi w:val="false"/>
        <w:ind w:left="360"/>
        <w:rPr>
          <w:rFonts w:ascii="Verdana" w:hAnsi="Verdana"/>
          <w:sz w:val="20"/>
          <w:szCs w:val="20"/>
        </w:rPr>
      </w:pPr>
      <w:r>
        <w:rPr>
          <w:rFonts w:ascii="Verdana" w:hAnsi="Verdana"/>
          <w:sz w:val="20"/>
          <w:szCs w:val="20"/>
          <w:lang w:val="English"/>
        </w:rPr>
        <w:t xml:space="preserve">People with a weak personality element need support, praise, approval, peace of mind and care. It is in such conditions that they open up, show their best qualities and talents. External pressure, criticism, aggression provoke conflicts, protest, resentments and do not give a positive effect. </w:t>
      </w:r>
    </w:p>
    <w:p w:rsidRPr="00BA386E" w:rsidR="0001491D" w:rsidP="0001491D" w:rsidRDefault="0001491D" w14:paraId="55942248" w14:textId="77777777">
      <w:pPr>
        <w:pStyle w:val="a3"/>
        <w:pageBreakBefore/>
        <w:bidi w:val="false"/>
        <w:rPr>
          <w:b/>
          <w:bCs/>
          <w:sz w:val="28"/>
          <w:szCs w:val="28"/>
        </w:rPr>
      </w:pPr>
      <w:r w:rsidRPr="00BA386E">
        <w:rPr>
          <w:b/>
          <w:sz w:val="28"/>
          <w:szCs w:val="28"/>
          <w:lang w:val="English"/>
        </w:rPr>
        <w:lastRenderedPageBreak/>
        <w:t xml:space="preserve">USEFUL ELEMENTS </w:t>
      </w:r>
    </w:p>
    <w:p w:rsidRPr="00A3795B" w:rsidR="0001491D" w:rsidP="0001491D" w:rsidRDefault="0001491D" w14:paraId="2EF41659" w14:textId="77777777">
      <w:pPr>
        <w:bidi w:val="false"/>
        <w:rPr>
          <w:rFonts w:ascii="Georgia" w:hAnsi="Georgia"/>
          <w:i/>
          <w:iCs/>
        </w:rPr>
      </w:pPr>
      <w:r w:rsidRPr="00A3795B">
        <w:rPr>
          <w:rFonts w:ascii="Georgia" w:hAnsi="Georgia"/>
          <w:i/>
          <w:lang w:val="English"/>
        </w:rPr>
        <w:t>In Chinese astrology, luck is considered a quantitative indicator – it is something that can be calculated. If there is a lot of luck, then everything works out, it adds up, it is quite easy to achieve your goals. When the level of luck is low, then a person has many obstacles and problems, each action is accompanied by resistance and great effort.</w:t>
      </w:r>
    </w:p>
    <w:p w:rsidR="0001491D" w:rsidP="0001491D" w:rsidRDefault="0001491D" w14:paraId="650A2747" w14:textId="77777777">
      <w:pPr>
        <w:bidi w:val="false"/>
        <w:rPr>
          <w:rFonts w:ascii="Georgia" w:hAnsi="Georgia"/>
          <w:i/>
          <w:iCs/>
        </w:rPr>
      </w:pPr>
      <w:r w:rsidRPr="00A3795B">
        <w:rPr>
          <w:rFonts w:ascii="Georgia" w:hAnsi="Georgia"/>
          <w:i/>
          <w:lang w:val="English"/>
        </w:rPr>
        <w:t xml:space="preserve">Chinese metaphysics offers various tools to increase the level of luck - this is the practice of Feng Shui (working with space), special gymnastics (tai chi, qigong), the choice of dates, favorable directions, etc.  </w:t>
      </w:r>
      <w:proofErr w:type="spellStart"/>
      <w:proofErr w:type="spellEnd"/>
      <w:proofErr w:type="spellStart"/>
      <w:proofErr w:type="spellEnd"/>
    </w:p>
    <w:p w:rsidRPr="00A3795B" w:rsidR="0001491D" w:rsidP="0001491D" w:rsidRDefault="0001491D" w14:paraId="5191AB8E" w14:textId="77777777">
      <w:pPr>
        <w:bidi w:val="false"/>
        <w:rPr>
          <w:rFonts w:ascii="Georgia" w:hAnsi="Georgia"/>
          <w:i/>
          <w:iCs/>
        </w:rPr>
      </w:pPr>
      <w:r w:rsidRPr="00A3795B">
        <w:rPr>
          <w:rFonts w:ascii="Georgia" w:hAnsi="Georgia"/>
          <w:i/>
          <w:lang w:val="English"/>
        </w:rPr>
        <w:t xml:space="preserve">The astrology of Ba Tzu also offers methods to improve luck – for this it is necessary to activate your useful elements in everyday life. Below are the options for how this can be done - using colors, materials, landscape, certain actions and an emphasis on the relevant qualities of character. </w:t>
      </w:r>
    </w:p>
    <w:p w:rsidRPr="00A3795B" w:rsidR="0001491D" w:rsidP="0001491D" w:rsidRDefault="0001491D" w14:paraId="5C6F3B7A" w14:textId="77777777">
      <w:pPr>
        <w:bidi w:val="false"/>
        <w:rPr>
          <w:rFonts w:ascii="Verdana" w:hAnsi="Verdana"/>
          <w:b/>
          <w:bCs/>
          <w:color w:val="FF0000"/>
          <w:sz w:val="20"/>
          <w:szCs w:val="20"/>
        </w:rPr>
      </w:pPr>
      <w:r w:rsidRPr="00A3795B">
        <w:rPr>
          <w:rFonts w:ascii="Verdana" w:hAnsi="Verdana"/>
          <w:b/>
          <w:color w:val="FF0000"/>
          <w:sz w:val="20"/>
          <w:szCs w:val="20"/>
          <w:lang w:val="English"/>
        </w:rPr>
        <w:t>FIRE</w:t>
      </w:r>
    </w:p>
    <w:p w:rsidRPr="00A3795B" w:rsidR="0001491D" w:rsidP="0001491D" w:rsidRDefault="0001491D" w14:paraId="3249AFCE"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Colors</w:t>
      </w:r>
      <w:r w:rsidRPr="00A3795B">
        <w:rPr>
          <w:rFonts w:ascii="Verdana" w:hAnsi="Verdana"/>
          <w:sz w:val="20"/>
          <w:szCs w:val="20"/>
          <w:lang w:val="English"/>
        </w:rPr>
        <w:t>: all shades of red, pink, peach, purple, orange, burgundy</w:t>
      </w:r>
    </w:p>
    <w:p w:rsidRPr="00A3795B" w:rsidR="0001491D" w:rsidP="0001491D" w:rsidRDefault="0001491D" w14:paraId="4FEA4EAC"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Materials</w:t>
      </w:r>
      <w:r w:rsidRPr="00A3795B">
        <w:rPr>
          <w:rFonts w:ascii="Verdana" w:hAnsi="Verdana"/>
          <w:sz w:val="20"/>
          <w:szCs w:val="20"/>
          <w:lang w:val="English"/>
        </w:rPr>
        <w:t>: -</w:t>
      </w:r>
    </w:p>
    <w:p w:rsidRPr="00A3795B" w:rsidR="0001491D" w:rsidP="0001491D" w:rsidRDefault="0001491D" w14:paraId="6AD8F858"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Landscape, climate</w:t>
      </w:r>
      <w:r w:rsidRPr="00A3795B">
        <w:rPr>
          <w:rFonts w:ascii="Verdana" w:hAnsi="Verdana"/>
          <w:sz w:val="20"/>
          <w:szCs w:val="20"/>
          <w:lang w:val="English"/>
        </w:rPr>
        <w:t>: hot climate, many sunny days, southern countries</w:t>
      </w:r>
    </w:p>
    <w:p w:rsidRPr="00A3795B" w:rsidR="0001491D" w:rsidP="0001491D" w:rsidRDefault="0001491D" w14:paraId="20BC3C56"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Sports</w:t>
      </w:r>
      <w:r w:rsidRPr="00A3795B">
        <w:rPr>
          <w:rFonts w:ascii="Verdana" w:hAnsi="Verdana"/>
          <w:sz w:val="20"/>
          <w:szCs w:val="20"/>
          <w:lang w:val="English"/>
        </w:rPr>
        <w:t xml:space="preserve">: all cardio loads, including running, functional training, CrossFit, tennis, football. </w:t>
      </w:r>
    </w:p>
    <w:p w:rsidRPr="00A3795B" w:rsidR="0001491D" w:rsidP="0001491D" w:rsidRDefault="0001491D" w14:paraId="70636629"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Nutrition</w:t>
      </w:r>
      <w:r w:rsidRPr="00A3795B">
        <w:rPr>
          <w:rFonts w:ascii="Verdana" w:hAnsi="Verdana"/>
          <w:sz w:val="20"/>
          <w:szCs w:val="20"/>
          <w:lang w:val="English"/>
        </w:rPr>
        <w:t>: warm, cooked, spicy food</w:t>
      </w:r>
    </w:p>
    <w:p w:rsidRPr="00A3795B" w:rsidR="0001491D" w:rsidP="0001491D" w:rsidRDefault="0001491D" w14:paraId="30533891"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 xml:space="preserve">Qualities </w:t>
      </w:r>
      <w:r w:rsidRPr="00A3795B">
        <w:rPr>
          <w:rFonts w:ascii="Verdana" w:hAnsi="Verdana"/>
          <w:sz w:val="20"/>
          <w:szCs w:val="20"/>
          <w:lang w:val="English"/>
        </w:rPr>
        <w:t>of character: kindness, sincerity, cheerfulness, optimism, short temper, pride</w:t>
      </w:r>
    </w:p>
    <w:p w:rsidRPr="00A3795B" w:rsidR="0001491D" w:rsidP="0001491D" w:rsidRDefault="0001491D" w14:paraId="03ADEE51"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Type of people</w:t>
      </w:r>
      <w:r w:rsidRPr="00A3795B">
        <w:rPr>
          <w:rFonts w:ascii="Verdana" w:hAnsi="Verdana"/>
          <w:sz w:val="20"/>
          <w:szCs w:val="20"/>
          <w:lang w:val="English"/>
        </w:rPr>
        <w:t>: emotional, open, soulful, temperamental</w:t>
      </w:r>
    </w:p>
    <w:p w:rsidRPr="00A3795B" w:rsidR="0001491D" w:rsidP="0001491D" w:rsidRDefault="0001491D" w14:paraId="429C5285"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Other</w:t>
      </w:r>
      <w:r w:rsidRPr="00A3795B">
        <w:rPr>
          <w:rFonts w:ascii="Verdana" w:hAnsi="Verdana"/>
          <w:sz w:val="20"/>
          <w:szCs w:val="20"/>
          <w:lang w:val="English"/>
        </w:rPr>
        <w:t>: contact with fire, candles, fireplace, bath, sauna, procedures related to heating the body, cooking</w:t>
      </w:r>
    </w:p>
    <w:p w:rsidRPr="00A3795B" w:rsidR="0001491D" w:rsidP="0001491D" w:rsidRDefault="0001491D" w14:paraId="0216A1E5" w14:textId="77777777">
      <w:pPr>
        <w:bidi w:val="false"/>
        <w:rPr>
          <w:rFonts w:ascii="Verdana" w:hAnsi="Verdana"/>
          <w:b/>
          <w:bCs/>
          <w:color w:val="AA610D" w:themeColor="accent1" w:themeShade="BF"/>
          <w:sz w:val="20"/>
          <w:szCs w:val="20"/>
        </w:rPr>
      </w:pPr>
      <w:r w:rsidRPr="00A3795B">
        <w:rPr>
          <w:rFonts w:ascii="Verdana" w:hAnsi="Verdana"/>
          <w:b/>
          <w:color w:val="AA610D" w:themeColor="accent1" w:themeShade="BF"/>
          <w:sz w:val="20"/>
          <w:szCs w:val="20"/>
          <w:lang w:val="English"/>
        </w:rPr>
        <w:t>EARTH</w:t>
      </w:r>
    </w:p>
    <w:p w:rsidRPr="00A3795B" w:rsidR="0001491D" w:rsidP="0001491D" w:rsidRDefault="0001491D" w14:paraId="394D7F0C"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Colors</w:t>
      </w:r>
      <w:r w:rsidRPr="00A3795B">
        <w:rPr>
          <w:rFonts w:ascii="Verdana" w:hAnsi="Verdana"/>
          <w:sz w:val="20"/>
          <w:szCs w:val="20"/>
          <w:lang w:val="English"/>
        </w:rPr>
        <w:t>: light brown, beige, terracotta, dirty yellow, all warm teddy shades</w:t>
      </w:r>
    </w:p>
    <w:p w:rsidRPr="00A3795B" w:rsidR="0001491D" w:rsidP="0001491D" w:rsidRDefault="0001491D" w14:paraId="6D0FB352"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Materials</w:t>
      </w:r>
      <w:r w:rsidRPr="00A3795B">
        <w:rPr>
          <w:rFonts w:ascii="Verdana" w:hAnsi="Verdana"/>
          <w:sz w:val="20"/>
          <w:szCs w:val="20"/>
          <w:lang w:val="English"/>
        </w:rPr>
        <w:t>: natural stone, including marble, granite, brick, ceramics, crystal, porcelain</w:t>
      </w:r>
    </w:p>
    <w:p w:rsidRPr="00A3795B" w:rsidR="0001491D" w:rsidP="0001491D" w:rsidRDefault="0001491D" w14:paraId="0E5F37F8"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Landscape, climate</w:t>
      </w:r>
      <w:r w:rsidRPr="00A3795B">
        <w:rPr>
          <w:rFonts w:ascii="Verdana" w:hAnsi="Verdana"/>
          <w:sz w:val="20"/>
          <w:szCs w:val="20"/>
          <w:lang w:val="English"/>
        </w:rPr>
        <w:t>: mountainous, mainland countries</w:t>
      </w:r>
    </w:p>
    <w:p w:rsidRPr="00A3795B" w:rsidR="0001491D" w:rsidP="0001491D" w:rsidRDefault="0001491D" w14:paraId="75F2DD36"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Sports</w:t>
      </w:r>
      <w:r w:rsidRPr="00A3795B">
        <w:rPr>
          <w:rFonts w:ascii="Verdana" w:hAnsi="Verdana"/>
          <w:sz w:val="20"/>
          <w:szCs w:val="20"/>
          <w:lang w:val="English"/>
        </w:rPr>
        <w:t>: walking, trekking, hiking, golf</w:t>
      </w:r>
    </w:p>
    <w:p w:rsidRPr="00A3795B" w:rsidR="0001491D" w:rsidP="0001491D" w:rsidRDefault="0001491D" w14:paraId="011D62B2"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Nutrition</w:t>
      </w:r>
      <w:r w:rsidRPr="00A3795B">
        <w:rPr>
          <w:rFonts w:ascii="Verdana" w:hAnsi="Verdana"/>
          <w:sz w:val="20"/>
          <w:szCs w:val="20"/>
          <w:lang w:val="English"/>
        </w:rPr>
        <w:t>: carbohydrates, sweet taste, cereals, animal products</w:t>
      </w:r>
    </w:p>
    <w:p w:rsidRPr="00A3795B" w:rsidR="0001491D" w:rsidP="0001491D" w:rsidRDefault="0001491D" w14:paraId="5F6006BA"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 xml:space="preserve">Qualities </w:t>
      </w:r>
      <w:r w:rsidRPr="00A3795B">
        <w:rPr>
          <w:rFonts w:ascii="Verdana" w:hAnsi="Verdana"/>
          <w:sz w:val="20"/>
          <w:szCs w:val="20"/>
          <w:lang w:val="English"/>
        </w:rPr>
        <w:t>of character: practicality, common sense, perseverance, consistency, conservatism, stubbornness</w:t>
      </w:r>
    </w:p>
    <w:p w:rsidRPr="00A3795B" w:rsidR="0001491D" w:rsidP="0001491D" w:rsidRDefault="0001491D" w14:paraId="01EEF307"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Type of people</w:t>
      </w:r>
      <w:r w:rsidRPr="00A3795B">
        <w:rPr>
          <w:rFonts w:ascii="Verdana" w:hAnsi="Verdana"/>
          <w:sz w:val="20"/>
          <w:szCs w:val="20"/>
          <w:lang w:val="English"/>
        </w:rPr>
        <w:t xml:space="preserve">: reliable, caring, economic, predictable, able to arrange life, take responsibility and create material comfort </w:t>
      </w:r>
    </w:p>
    <w:p w:rsidRPr="00A3795B" w:rsidR="0001491D" w:rsidP="0001491D" w:rsidRDefault="0001491D" w14:paraId="46EE103C"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Other</w:t>
      </w:r>
      <w:r w:rsidRPr="00A3795B">
        <w:rPr>
          <w:rFonts w:ascii="Verdana" w:hAnsi="Verdana"/>
          <w:sz w:val="20"/>
          <w:szCs w:val="20"/>
          <w:lang w:val="English"/>
        </w:rPr>
        <w:t>: meditation, activities related to concentration, life in a private home, on the ground</w:t>
      </w:r>
    </w:p>
    <w:p w:rsidRPr="00FC5907" w:rsidR="0001491D" w:rsidP="0001491D" w:rsidRDefault="0001491D" w14:paraId="35F1AC96" w14:textId="77777777">
      <w:pPr>
        <w:bidi w:val="false"/>
        <w:rPr>
          <w:rFonts w:ascii="Georgia" w:hAnsi="Georgia"/>
          <w:i/>
          <w:iCs/>
        </w:rPr>
      </w:pPr>
    </w:p>
    <w:p w:rsidRPr="00A3795B" w:rsidR="0001491D" w:rsidP="0001491D" w:rsidRDefault="0001491D" w14:paraId="1376B85B" w14:textId="77777777">
      <w:pPr>
        <w:pStyle w:val="a3"/>
        <w:pageBreakBefore/>
        <w:bidi w:val="false"/>
        <w:rPr>
          <w:rFonts w:cstheme="majorHAnsi"/>
          <w:b/>
          <w:bCs/>
          <w:sz w:val="28"/>
          <w:szCs w:val="28"/>
        </w:rPr>
      </w:pPr>
      <w:r w:rsidRPr="00A3795B">
        <w:rPr>
          <w:rFonts w:cstheme="majorHAnsi"/>
          <w:b/>
          <w:sz w:val="28"/>
          <w:szCs w:val="28"/>
          <w:lang w:val="English"/>
        </w:rPr>
        <w:lastRenderedPageBreak/>
        <w:t xml:space="preserve">UNHEALTHY ELEMENTS </w:t>
      </w:r>
    </w:p>
    <w:p w:rsidRPr="00A3795B" w:rsidR="0001491D" w:rsidP="0001491D" w:rsidRDefault="0001491D" w14:paraId="4C8B47EF" w14:textId="77777777">
      <w:pPr>
        <w:bidi w:val="false"/>
        <w:rPr>
          <w:rFonts w:ascii="Verdana" w:hAnsi="Verdana"/>
          <w:i/>
          <w:iCs/>
          <w:sz w:val="20"/>
          <w:szCs w:val="20"/>
        </w:rPr>
      </w:pPr>
      <w:r w:rsidRPr="00A3795B">
        <w:rPr>
          <w:rFonts w:ascii="Verdana" w:hAnsi="Verdana"/>
          <w:i/>
          <w:sz w:val="20"/>
          <w:szCs w:val="20"/>
          <w:lang w:val="English"/>
        </w:rPr>
        <w:t>In addition to the useful elements, each person always has one, two or three elements that are not useful to him. They will add stress and exacerbate the negative qualities of character. Therefore, the presence of useless elements in everyday life is better consciously controlled and reduced.</w:t>
      </w:r>
    </w:p>
    <w:p w:rsidRPr="00A3795B" w:rsidR="0001491D" w:rsidP="0001491D" w:rsidRDefault="0001491D" w14:paraId="1653839A" w14:textId="77777777">
      <w:pPr>
        <w:bidi w:val="false"/>
        <w:rPr>
          <w:rFonts w:ascii="Verdana" w:hAnsi="Verdana"/>
          <w:b/>
          <w:bCs/>
          <w:color w:val="40739B" w:themeColor="background2" w:themeShade="80"/>
          <w:sz w:val="20"/>
          <w:szCs w:val="20"/>
        </w:rPr>
      </w:pPr>
      <w:r w:rsidRPr="00A3795B">
        <w:rPr>
          <w:rFonts w:ascii="Verdana" w:hAnsi="Verdana"/>
          <w:b/>
          <w:color w:val="40739B" w:themeColor="background2" w:themeShade="80"/>
          <w:sz w:val="20"/>
          <w:szCs w:val="20"/>
          <w:lang w:val="English"/>
        </w:rPr>
        <w:t>METAL</w:t>
      </w:r>
    </w:p>
    <w:p w:rsidRPr="00A3795B" w:rsidR="0001491D" w:rsidP="0001491D" w:rsidRDefault="0001491D" w14:paraId="1CEC7461"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Colors</w:t>
      </w:r>
      <w:r w:rsidRPr="00A3795B">
        <w:rPr>
          <w:rFonts w:ascii="Verdana" w:hAnsi="Verdana"/>
          <w:sz w:val="20"/>
          <w:szCs w:val="20"/>
          <w:lang w:val="English"/>
        </w:rPr>
        <w:t>: White, Gray, All Cool Metallic Colors, Including Gold, Silver, Bronze</w:t>
      </w:r>
    </w:p>
    <w:p w:rsidRPr="00A3795B" w:rsidR="0001491D" w:rsidP="0001491D" w:rsidRDefault="0001491D" w14:paraId="36396104"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Materials</w:t>
      </w:r>
      <w:r w:rsidRPr="00A3795B">
        <w:rPr>
          <w:rFonts w:ascii="Verdana" w:hAnsi="Verdana"/>
          <w:sz w:val="20"/>
          <w:szCs w:val="20"/>
          <w:lang w:val="English"/>
        </w:rPr>
        <w:t>: metallic materials, including forging, bronze, gilding</w:t>
      </w:r>
    </w:p>
    <w:p w:rsidRPr="00A3795B" w:rsidR="0001491D" w:rsidP="0001491D" w:rsidRDefault="0001491D" w14:paraId="524B9DA2"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Landscape, climate</w:t>
      </w:r>
      <w:r w:rsidRPr="00A3795B">
        <w:rPr>
          <w:rFonts w:ascii="Verdana" w:hAnsi="Verdana"/>
          <w:sz w:val="20"/>
          <w:szCs w:val="20"/>
          <w:lang w:val="English"/>
        </w:rPr>
        <w:t>: skyscrapers, metal structures, white architecture, modern big cities</w:t>
      </w:r>
    </w:p>
    <w:p w:rsidRPr="00A3795B" w:rsidR="0001491D" w:rsidP="0001491D" w:rsidRDefault="0001491D" w14:paraId="39EB3F1F"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Sports</w:t>
      </w:r>
      <w:r w:rsidRPr="00A3795B">
        <w:rPr>
          <w:rFonts w:ascii="Verdana" w:hAnsi="Verdana"/>
          <w:sz w:val="20"/>
          <w:szCs w:val="20"/>
          <w:lang w:val="English"/>
        </w:rPr>
        <w:t>: gym</w:t>
      </w:r>
    </w:p>
    <w:p w:rsidRPr="00A3795B" w:rsidR="0001491D" w:rsidP="0001491D" w:rsidRDefault="0001491D" w14:paraId="10E157FD"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Nutrition</w:t>
      </w:r>
      <w:r w:rsidRPr="00A3795B">
        <w:rPr>
          <w:rFonts w:ascii="Verdana" w:hAnsi="Verdana"/>
          <w:sz w:val="20"/>
          <w:szCs w:val="20"/>
          <w:lang w:val="English"/>
        </w:rPr>
        <w:t>: sour taste</w:t>
      </w:r>
    </w:p>
    <w:p w:rsidRPr="00A3795B" w:rsidR="0001491D" w:rsidP="0001491D" w:rsidRDefault="0001491D" w14:paraId="2FF94294"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Qualities of character</w:t>
      </w:r>
      <w:r w:rsidRPr="00A3795B">
        <w:rPr>
          <w:rFonts w:ascii="Verdana" w:hAnsi="Verdana"/>
          <w:sz w:val="20"/>
          <w:szCs w:val="20"/>
          <w:lang w:val="English"/>
        </w:rPr>
        <w:t>: discipline, respect for laws, rules, attention to detail, punctuality, sadness, melancholy</w:t>
      </w:r>
    </w:p>
    <w:p w:rsidRPr="00A3795B" w:rsidR="0001491D" w:rsidP="0001491D" w:rsidRDefault="0001491D" w14:paraId="087BEE0D"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Type of people</w:t>
      </w:r>
      <w:r w:rsidRPr="00A3795B">
        <w:rPr>
          <w:rFonts w:ascii="Verdana" w:hAnsi="Verdana"/>
          <w:sz w:val="20"/>
          <w:szCs w:val="20"/>
          <w:lang w:val="English"/>
        </w:rPr>
        <w:t>: businesslike, determined, tough, respectful of laws related to money, numbers, laws</w:t>
      </w:r>
    </w:p>
    <w:p w:rsidRPr="00A3795B" w:rsidR="0001491D" w:rsidP="0001491D" w:rsidRDefault="0001491D" w14:paraId="15682ABD"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Other</w:t>
      </w:r>
      <w:r w:rsidRPr="00A3795B">
        <w:rPr>
          <w:rFonts w:ascii="Verdana" w:hAnsi="Verdana"/>
          <w:sz w:val="20"/>
          <w:szCs w:val="20"/>
          <w:lang w:val="English"/>
        </w:rPr>
        <w:t>: -</w:t>
      </w:r>
    </w:p>
    <w:p w:rsidRPr="00A3795B" w:rsidR="0001491D" w:rsidP="0001491D" w:rsidRDefault="0001491D" w14:paraId="583C491C" w14:textId="77777777">
      <w:pPr>
        <w:bidi w:val="false"/>
        <w:rPr>
          <w:rFonts w:ascii="Verdana" w:hAnsi="Verdana"/>
          <w:b/>
          <w:bCs/>
          <w:color w:val="00B0F0"/>
          <w:sz w:val="20"/>
          <w:szCs w:val="20"/>
        </w:rPr>
      </w:pPr>
      <w:r w:rsidRPr="00A3795B">
        <w:rPr>
          <w:rFonts w:ascii="Verdana" w:hAnsi="Verdana"/>
          <w:b/>
          <w:color w:val="00B0F0"/>
          <w:sz w:val="20"/>
          <w:szCs w:val="20"/>
          <w:lang w:val="English"/>
        </w:rPr>
        <w:t>WATER</w:t>
      </w:r>
    </w:p>
    <w:p w:rsidRPr="00A3795B" w:rsidR="0001491D" w:rsidP="0001491D" w:rsidRDefault="0001491D" w14:paraId="1BCD96B5"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Colors</w:t>
      </w:r>
      <w:r w:rsidRPr="00A3795B">
        <w:rPr>
          <w:rFonts w:ascii="Verdana" w:hAnsi="Verdana"/>
          <w:sz w:val="20"/>
          <w:szCs w:val="20"/>
          <w:lang w:val="English"/>
        </w:rPr>
        <w:t>: all shades of blue, light blue, turquoise, lilac, black</w:t>
      </w:r>
    </w:p>
    <w:p w:rsidRPr="00A3795B" w:rsidR="0001491D" w:rsidP="0001491D" w:rsidRDefault="0001491D" w14:paraId="391B67EF"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Materials</w:t>
      </w:r>
      <w:r w:rsidRPr="00A3795B">
        <w:rPr>
          <w:rFonts w:ascii="Verdana" w:hAnsi="Verdana"/>
          <w:sz w:val="20"/>
          <w:szCs w:val="20"/>
          <w:lang w:val="English"/>
        </w:rPr>
        <w:t>: -</w:t>
      </w:r>
    </w:p>
    <w:p w:rsidRPr="00A3795B" w:rsidR="0001491D" w:rsidP="0001491D" w:rsidRDefault="0001491D" w14:paraId="6B6F0EEB"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Landscape, climate</w:t>
      </w:r>
      <w:r w:rsidRPr="00A3795B">
        <w:rPr>
          <w:rFonts w:ascii="Verdana" w:hAnsi="Verdana"/>
          <w:sz w:val="20"/>
          <w:szCs w:val="20"/>
          <w:lang w:val="English"/>
        </w:rPr>
        <w:t>: coast, cold humid climate, presence of a natural reservoir nearby</w:t>
      </w:r>
    </w:p>
    <w:p w:rsidRPr="00A3795B" w:rsidR="0001491D" w:rsidP="0001491D" w:rsidRDefault="0001491D" w14:paraId="1E9C3812"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Sports</w:t>
      </w:r>
      <w:r w:rsidRPr="00A3795B">
        <w:rPr>
          <w:rFonts w:ascii="Verdana" w:hAnsi="Verdana"/>
          <w:sz w:val="20"/>
          <w:szCs w:val="20"/>
          <w:lang w:val="English"/>
        </w:rPr>
        <w:t>: all water and winter sports, including skiing, skating, swimming, diving, surfing</w:t>
      </w:r>
    </w:p>
    <w:p w:rsidRPr="00A3795B" w:rsidR="0001491D" w:rsidP="0001491D" w:rsidRDefault="0001491D" w14:paraId="6A1FD730"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Nutrition</w:t>
      </w:r>
      <w:r w:rsidRPr="00A3795B">
        <w:rPr>
          <w:rFonts w:ascii="Verdana" w:hAnsi="Verdana"/>
          <w:sz w:val="20"/>
          <w:szCs w:val="20"/>
          <w:lang w:val="English"/>
        </w:rPr>
        <w:t>: salty taste, drink plenty of water</w:t>
      </w:r>
    </w:p>
    <w:p w:rsidRPr="00A3795B" w:rsidR="0001491D" w:rsidP="0001491D" w:rsidRDefault="0001491D" w14:paraId="628F45AB"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Qualities of character</w:t>
      </w:r>
      <w:r w:rsidRPr="00A3795B">
        <w:rPr>
          <w:rFonts w:ascii="Verdana" w:hAnsi="Verdana"/>
          <w:sz w:val="20"/>
          <w:szCs w:val="20"/>
          <w:lang w:val="English"/>
        </w:rPr>
        <w:t>: flexibility, ability to negotiate and talk to anyone about anything, caution, anxiety, fears</w:t>
      </w:r>
    </w:p>
    <w:p w:rsidRPr="00A3795B" w:rsidR="0001491D" w:rsidP="0001491D" w:rsidRDefault="0001491D" w14:paraId="2D70AD47"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Type of people</w:t>
      </w:r>
      <w:r w:rsidRPr="00A3795B">
        <w:rPr>
          <w:rFonts w:ascii="Verdana" w:hAnsi="Verdana"/>
          <w:sz w:val="20"/>
          <w:szCs w:val="20"/>
          <w:lang w:val="English"/>
        </w:rPr>
        <w:t>: cold, intelligent, flexible, sociable, with a commercial streak, able to survive and adapt in any situation</w:t>
      </w:r>
    </w:p>
    <w:p w:rsidR="0001491D" w:rsidP="0001491D" w:rsidRDefault="0001491D" w14:paraId="56B455CF"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Other</w:t>
      </w:r>
      <w:r w:rsidRPr="00A3795B">
        <w:rPr>
          <w:rFonts w:ascii="Verdana" w:hAnsi="Verdana"/>
          <w:sz w:val="20"/>
          <w:szCs w:val="20"/>
          <w:lang w:val="English"/>
        </w:rPr>
        <w:t>: aquariums, fountains, swimming pools, water images, water themes</w:t>
      </w:r>
    </w:p>
    <w:p w:rsidRPr="00A3795B" w:rsidR="0001491D" w:rsidP="0001491D" w:rsidRDefault="0001491D" w14:paraId="5F4CB7F2" w14:textId="77777777">
      <w:pPr>
        <w:bidi w:val="false"/>
        <w:rPr>
          <w:rFonts w:ascii="Verdana" w:hAnsi="Verdana"/>
          <w:b/>
          <w:bCs/>
          <w:color w:val="00B050"/>
          <w:sz w:val="20"/>
          <w:szCs w:val="20"/>
        </w:rPr>
      </w:pPr>
      <w:r w:rsidRPr="00A3795B">
        <w:rPr>
          <w:rFonts w:ascii="Verdana" w:hAnsi="Verdana"/>
          <w:b/>
          <w:color w:val="00B050"/>
          <w:sz w:val="20"/>
          <w:szCs w:val="20"/>
          <w:lang w:val="English"/>
        </w:rPr>
        <w:t>TREE</w:t>
      </w:r>
    </w:p>
    <w:p w:rsidRPr="00A3795B" w:rsidR="0001491D" w:rsidP="0001491D" w:rsidRDefault="0001491D" w14:paraId="1D399F46"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Colors</w:t>
      </w:r>
      <w:r w:rsidRPr="00A3795B">
        <w:rPr>
          <w:rFonts w:ascii="Verdana" w:hAnsi="Verdana"/>
          <w:sz w:val="20"/>
          <w:szCs w:val="20"/>
          <w:lang w:val="English"/>
        </w:rPr>
        <w:t>: all shades of green, dark brown, chocolate</w:t>
      </w:r>
    </w:p>
    <w:p w:rsidRPr="00A3795B" w:rsidR="0001491D" w:rsidP="0001491D" w:rsidRDefault="0001491D" w14:paraId="46A00A89"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Materials</w:t>
      </w:r>
      <w:r w:rsidRPr="00A3795B">
        <w:rPr>
          <w:rFonts w:ascii="Verdana" w:hAnsi="Verdana"/>
          <w:sz w:val="20"/>
          <w:szCs w:val="20"/>
          <w:lang w:val="English"/>
        </w:rPr>
        <w:t>: wooden materials, finishes, panels, furniture, log house</w:t>
      </w:r>
    </w:p>
    <w:p w:rsidRPr="00A3795B" w:rsidR="0001491D" w:rsidP="0001491D" w:rsidRDefault="0001491D" w14:paraId="04C0F5E7"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Landscape, climate</w:t>
      </w:r>
      <w:r w:rsidRPr="00A3795B">
        <w:rPr>
          <w:rFonts w:ascii="Verdana" w:hAnsi="Verdana"/>
          <w:sz w:val="20"/>
          <w:szCs w:val="20"/>
          <w:lang w:val="English"/>
        </w:rPr>
        <w:t>: park area, forests, a lot of greenery, plants</w:t>
      </w:r>
    </w:p>
    <w:p w:rsidRPr="00A3795B" w:rsidR="0001491D" w:rsidP="0001491D" w:rsidRDefault="0001491D" w14:paraId="79A64102"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Sports</w:t>
      </w:r>
      <w:r w:rsidRPr="00A3795B">
        <w:rPr>
          <w:rFonts w:ascii="Verdana" w:hAnsi="Verdana"/>
          <w:sz w:val="20"/>
          <w:szCs w:val="20"/>
          <w:lang w:val="English"/>
        </w:rPr>
        <w:t>: yoga, spiritual practices, stretching, classical choreography, ballet, martial arts</w:t>
      </w:r>
    </w:p>
    <w:p w:rsidRPr="00A3795B" w:rsidR="0001491D" w:rsidP="0001491D" w:rsidRDefault="0001491D" w14:paraId="7A18DC5D"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Nutrition</w:t>
      </w:r>
      <w:r w:rsidRPr="00A3795B">
        <w:rPr>
          <w:rFonts w:ascii="Verdana" w:hAnsi="Verdana"/>
          <w:sz w:val="20"/>
          <w:szCs w:val="20"/>
          <w:lang w:val="English"/>
        </w:rPr>
        <w:t>: vegetables, herbs, bitter taste, onions, garlic</w:t>
      </w:r>
    </w:p>
    <w:p w:rsidRPr="00A3795B" w:rsidR="0001491D" w:rsidP="0001491D" w:rsidRDefault="0001491D" w14:paraId="26CAD8B1"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Qualities of character</w:t>
      </w:r>
      <w:r w:rsidRPr="00A3795B">
        <w:rPr>
          <w:rFonts w:ascii="Verdana" w:hAnsi="Verdana"/>
          <w:sz w:val="20"/>
          <w:szCs w:val="20"/>
          <w:lang w:val="English"/>
        </w:rPr>
        <w:t>: justice, honesty, integrity, anger, irritability, criticality</w:t>
      </w:r>
    </w:p>
    <w:p w:rsidRPr="00A3795B" w:rsidR="0001491D" w:rsidP="0001491D" w:rsidRDefault="0001491D" w14:paraId="4EE7D059"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Type of people</w:t>
      </w:r>
      <w:r w:rsidRPr="00A3795B">
        <w:rPr>
          <w:rFonts w:ascii="Verdana" w:hAnsi="Verdana"/>
          <w:sz w:val="20"/>
          <w:szCs w:val="20"/>
          <w:lang w:val="English"/>
        </w:rPr>
        <w:t>: creative, with a rich spiritual world, non-material, creative, humanists</w:t>
      </w:r>
    </w:p>
    <w:p w:rsidRPr="00A3795B" w:rsidR="0001491D" w:rsidP="0001491D" w:rsidRDefault="0001491D" w14:paraId="2E30BC34" w14:textId="77777777">
      <w:pPr>
        <w:pStyle w:val="a5"/>
        <w:numPr>
          <w:ilvl w:val="0"/>
          <w:numId w:val="3"/>
        </w:numPr>
        <w:bidi w:val="false"/>
        <w:rPr>
          <w:rFonts w:ascii="Verdana" w:hAnsi="Verdana"/>
          <w:sz w:val="20"/>
          <w:szCs w:val="20"/>
        </w:rPr>
      </w:pPr>
      <w:r w:rsidRPr="00A3795B">
        <w:rPr>
          <w:rFonts w:ascii="Verdana" w:hAnsi="Verdana"/>
          <w:b/>
          <w:sz w:val="20"/>
          <w:szCs w:val="20"/>
          <w:lang w:val="English"/>
        </w:rPr>
        <w:t>Other</w:t>
      </w:r>
      <w:r w:rsidRPr="00A3795B">
        <w:rPr>
          <w:rFonts w:ascii="Verdana" w:hAnsi="Verdana"/>
          <w:sz w:val="20"/>
          <w:szCs w:val="20"/>
          <w:lang w:val="English"/>
        </w:rPr>
        <w:t>: spending time in nature, spiritual development, studying philosophy, religion, metaphysics, the ability to look at everything from above in perspective, without attaching importance to details</w:t>
      </w:r>
    </w:p>
    <w:p w:rsidRPr="00BA386E" w:rsidR="0001491D" w:rsidP="0001491D" w:rsidRDefault="0001491D" w14:paraId="1EB0D083" w14:textId="77777777">
      <w:pPr>
        <w:pStyle w:val="a3"/>
        <w:pageBreakBefore/>
        <w:bidi w:val="false"/>
        <w:rPr>
          <w:b/>
          <w:bCs/>
          <w:sz w:val="28"/>
          <w:szCs w:val="28"/>
        </w:rPr>
      </w:pPr>
      <w:r w:rsidRPr="00BA386E">
        <w:rPr>
          <w:b/>
          <w:sz w:val="28"/>
          <w:szCs w:val="28"/>
          <w:lang w:val="English"/>
        </w:rPr>
        <w:lastRenderedPageBreak/>
        <w:t xml:space="preserve">TYPES OF LUCK AND SUCCESS STRATEGY</w:t>
      </w:r>
    </w:p>
    <w:p w:rsidRPr="00A3795B" w:rsidR="0001491D" w:rsidP="0001491D" w:rsidRDefault="0001491D" w14:paraId="003BFF38" w14:textId="77777777">
      <w:pPr>
        <w:bidi w:val="false"/>
        <w:rPr>
          <w:rFonts w:ascii="Verdana" w:hAnsi="Verdana"/>
          <w:sz w:val="20"/>
          <w:szCs w:val="20"/>
        </w:rPr>
      </w:pPr>
      <w:r w:rsidRPr="00FC5907">
        <w:rPr>
          <w:rFonts w:ascii="Verdana" w:hAnsi="Verdana"/>
          <w:b/>
          <w:noProof/>
          <w:sz w:val="20"/>
          <w:szCs w:val="20"/>
          <w:lang w:val="English"/>
        </w:rPr>
        <w:drawing>
          <wp:anchor distT="0" distB="0" distL="114300" distR="114300" simplePos="0" relativeHeight="251659264" behindDoc="0" locked="0" layoutInCell="1" allowOverlap="1" wp14:editId="4B1E75DB" wp14:anchorId="34EEE045">
            <wp:simplePos x="0" y="0"/>
            <wp:positionH relativeFrom="column">
              <wp:posOffset>3606165</wp:posOffset>
            </wp:positionH>
            <wp:positionV relativeFrom="paragraph">
              <wp:posOffset>608330</wp:posOffset>
            </wp:positionV>
            <wp:extent cx="2388235" cy="25146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t="-8940" b="-9060"/>
                    <a:stretch/>
                  </pic:blipFill>
                  <pic:spPr bwMode="auto">
                    <a:xfrm>
                      <a:off x="0" y="0"/>
                      <a:ext cx="2388235" cy="2514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3795B">
        <w:rPr>
          <w:rFonts w:ascii="Verdana" w:hAnsi="Verdana"/>
          <w:sz w:val="20"/>
          <w:szCs w:val="20"/>
          <w:lang w:val="English"/>
        </w:rPr>
        <w:t>Each of the 5 Elements in the horoscope is responsible for a certain sphere of life. To understand which element is responsible for what - it is necessary to start from the element of the person's personality and follow the following rule:</w:t>
      </w:r>
    </w:p>
    <w:p w:rsidRPr="00A3795B" w:rsidR="0001491D" w:rsidP="0001491D" w:rsidRDefault="0001491D" w14:paraId="18BAC1B7" w14:textId="77777777">
      <w:pPr>
        <w:pStyle w:val="a5"/>
        <w:numPr>
          <w:ilvl w:val="0"/>
          <w:numId w:val="4"/>
        </w:numPr>
        <w:bidi w:val="false"/>
        <w:rPr>
          <w:rFonts w:ascii="Verdana" w:hAnsi="Verdana"/>
          <w:sz w:val="20"/>
          <w:szCs w:val="20"/>
        </w:rPr>
      </w:pPr>
      <w:r w:rsidRPr="00A3795B">
        <w:rPr>
          <w:rFonts w:ascii="Verdana" w:hAnsi="Verdana"/>
          <w:b/>
          <w:sz w:val="20"/>
          <w:szCs w:val="20"/>
          <w:lang w:val="English"/>
        </w:rPr>
        <w:t>Element of Self-Expression</w:t>
      </w:r>
      <w:r w:rsidRPr="00A3795B">
        <w:rPr>
          <w:rFonts w:ascii="Verdana" w:hAnsi="Verdana"/>
          <w:sz w:val="20"/>
          <w:szCs w:val="20"/>
          <w:lang w:val="English"/>
        </w:rPr>
        <w:t xml:space="preserve"> (work, profession) – the element that gives rise to the element of personality </w:t>
      </w:r>
      <w:r w:rsidRPr="00A3795B">
        <w:rPr>
          <w:rFonts w:ascii="Verdana" w:hAnsi="Verdana"/>
          <w:noProof/>
          <w:sz w:val="20"/>
          <w:szCs w:val="20"/>
          <w:lang w:val="English"/>
        </w:rPr>
        <w:t xml:space="preserve"/>
      </w:r>
      <w:r>
        <w:rPr>
          <w:rFonts w:ascii="Verdana" w:hAnsi="Verdana"/>
          <w:noProof/>
          <w:sz w:val="20"/>
          <w:szCs w:val="20"/>
          <w:lang w:val="English"/>
        </w:rPr>
        <w:t xml:space="preserve">- </w:t>
      </w:r>
      <w:r w:rsidRPr="00FC5907">
        <w:rPr>
          <w:rFonts w:ascii="Verdana" w:hAnsi="Verdana"/>
          <w:b/>
          <w:noProof/>
          <w:color w:val="40739B" w:themeColor="background2" w:themeShade="80"/>
          <w:sz w:val="20"/>
          <w:szCs w:val="20"/>
          <w:lang w:val="English"/>
        </w:rPr>
        <w:t>METAL</w:t>
      </w:r>
    </w:p>
    <w:p w:rsidRPr="00A3795B" w:rsidR="0001491D" w:rsidP="0001491D" w:rsidRDefault="0001491D" w14:paraId="4FA65010" w14:textId="77777777">
      <w:pPr>
        <w:pStyle w:val="a5"/>
        <w:numPr>
          <w:ilvl w:val="0"/>
          <w:numId w:val="4"/>
        </w:numPr>
        <w:bidi w:val="false"/>
        <w:rPr>
          <w:rFonts w:ascii="Verdana" w:hAnsi="Verdana"/>
          <w:sz w:val="20"/>
          <w:szCs w:val="20"/>
        </w:rPr>
      </w:pPr>
      <w:r w:rsidRPr="00A3795B">
        <w:rPr>
          <w:rFonts w:ascii="Verdana" w:hAnsi="Verdana"/>
          <w:b/>
          <w:sz w:val="20"/>
          <w:szCs w:val="20"/>
          <w:lang w:val="English"/>
        </w:rPr>
        <w:t>The element of Wealth</w:t>
      </w:r>
      <w:r w:rsidRPr="00A3795B">
        <w:rPr>
          <w:rFonts w:ascii="Verdana" w:hAnsi="Verdana"/>
          <w:sz w:val="20"/>
          <w:szCs w:val="20"/>
          <w:lang w:val="English"/>
        </w:rPr>
        <w:t xml:space="preserve"> (money, business, wife for a man) is an element controlled by the element of personality - </w:t>
      </w:r>
      <w:r w:rsidRPr="00FC5907">
        <w:rPr>
          <w:rFonts w:ascii="Verdana" w:hAnsi="Verdana"/>
          <w:b/>
          <w:color w:val="0070C0"/>
          <w:sz w:val="20"/>
          <w:szCs w:val="20"/>
          <w:lang w:val="English"/>
        </w:rPr>
        <w:t>WATER</w:t>
      </w:r>
    </w:p>
    <w:p w:rsidRPr="00A3795B" w:rsidR="0001491D" w:rsidP="0001491D" w:rsidRDefault="0001491D" w14:paraId="3A5A6211" w14:textId="77777777">
      <w:pPr>
        <w:pStyle w:val="a5"/>
        <w:numPr>
          <w:ilvl w:val="0"/>
          <w:numId w:val="4"/>
        </w:numPr>
        <w:bidi w:val="false"/>
        <w:rPr>
          <w:rFonts w:ascii="Verdana" w:hAnsi="Verdana"/>
          <w:sz w:val="20"/>
          <w:szCs w:val="20"/>
        </w:rPr>
      </w:pPr>
      <w:r w:rsidRPr="00A3795B">
        <w:rPr>
          <w:rFonts w:ascii="Verdana" w:hAnsi="Verdana"/>
          <w:b/>
          <w:sz w:val="20"/>
          <w:szCs w:val="20"/>
          <w:lang w:val="English"/>
        </w:rPr>
        <w:t>The element of Power</w:t>
      </w:r>
      <w:r w:rsidRPr="00A3795B">
        <w:rPr>
          <w:rFonts w:ascii="Verdana" w:hAnsi="Verdana"/>
          <w:sz w:val="20"/>
          <w:szCs w:val="20"/>
          <w:lang w:val="English"/>
        </w:rPr>
        <w:t xml:space="preserve"> (career, status, husband for a woman) is an element that destroys the element of personality - </w:t>
      </w:r>
      <w:r w:rsidRPr="00FC5907">
        <w:rPr>
          <w:rFonts w:ascii="Verdana" w:hAnsi="Verdana"/>
          <w:b/>
          <w:color w:val="00B050"/>
          <w:sz w:val="20"/>
          <w:szCs w:val="20"/>
          <w:lang w:val="English"/>
        </w:rPr>
        <w:t>WOOD</w:t>
      </w:r>
    </w:p>
    <w:p w:rsidRPr="00A3795B" w:rsidR="0001491D" w:rsidP="0001491D" w:rsidRDefault="0001491D" w14:paraId="3870F394" w14:textId="77777777">
      <w:pPr>
        <w:pStyle w:val="a5"/>
        <w:numPr>
          <w:ilvl w:val="0"/>
          <w:numId w:val="4"/>
        </w:numPr>
        <w:bidi w:val="false"/>
        <w:rPr>
          <w:rFonts w:ascii="Verdana" w:hAnsi="Verdana"/>
          <w:sz w:val="20"/>
          <w:szCs w:val="20"/>
        </w:rPr>
      </w:pPr>
      <w:r w:rsidRPr="00A3795B">
        <w:rPr>
          <w:rFonts w:ascii="Verdana" w:hAnsi="Verdana"/>
          <w:b/>
          <w:sz w:val="20"/>
          <w:szCs w:val="20"/>
          <w:lang w:val="English"/>
        </w:rPr>
        <w:t>Resource Element</w:t>
      </w:r>
      <w:r w:rsidRPr="00A3795B">
        <w:rPr>
          <w:rFonts w:ascii="Verdana" w:hAnsi="Verdana"/>
          <w:sz w:val="20"/>
          <w:szCs w:val="20"/>
          <w:lang w:val="English"/>
        </w:rPr>
        <w:t xml:space="preserve"> (Support, Education, Parents) – The Element That Supports the Personality Element – </w:t>
      </w:r>
      <w:r w:rsidRPr="00FC5907">
        <w:rPr>
          <w:rFonts w:ascii="Verdana" w:hAnsi="Verdana"/>
          <w:b/>
          <w:color w:val="C00000"/>
          <w:sz w:val="20"/>
          <w:szCs w:val="20"/>
          <w:lang w:val="English"/>
        </w:rPr>
        <w:t>FIRE</w:t>
      </w:r>
    </w:p>
    <w:p w:rsidRPr="00A3795B" w:rsidR="0001491D" w:rsidP="0001491D" w:rsidRDefault="0001491D" w14:paraId="603D4097" w14:textId="77777777">
      <w:pPr>
        <w:pStyle w:val="a5"/>
        <w:numPr>
          <w:ilvl w:val="0"/>
          <w:numId w:val="4"/>
        </w:numPr>
        <w:bidi w:val="false"/>
        <w:rPr>
          <w:rFonts w:ascii="Verdana" w:hAnsi="Verdana"/>
          <w:sz w:val="20"/>
          <w:szCs w:val="20"/>
        </w:rPr>
      </w:pPr>
      <w:r w:rsidRPr="00A3795B">
        <w:rPr>
          <w:rFonts w:ascii="Verdana" w:hAnsi="Verdana"/>
          <w:b/>
          <w:sz w:val="20"/>
          <w:szCs w:val="20"/>
          <w:lang w:val="English"/>
        </w:rPr>
        <w:t>The element of Friends</w:t>
      </w:r>
      <w:r w:rsidRPr="00A3795B">
        <w:rPr>
          <w:rFonts w:ascii="Verdana" w:hAnsi="Verdana"/>
          <w:sz w:val="20"/>
          <w:szCs w:val="20"/>
          <w:lang w:val="English"/>
        </w:rPr>
        <w:t xml:space="preserve">  (society, partners, friends, competitors) is an element that coincides with the element of personality - </w:t>
      </w:r>
      <w:r w:rsidRPr="00FC5907">
        <w:rPr>
          <w:rFonts w:ascii="Verdana" w:hAnsi="Verdana"/>
          <w:b/>
          <w:color w:val="834C16"/>
          <w:sz w:val="20"/>
          <w:szCs w:val="20"/>
          <w:lang w:val="English"/>
        </w:rPr>
        <w:t>EARTH</w:t>
      </w:r>
    </w:p>
    <w:p w:rsidRPr="00A3795B" w:rsidR="0001491D" w:rsidP="0001491D" w:rsidRDefault="0001491D" w14:paraId="28E3DA2B" w14:textId="77777777">
      <w:pPr>
        <w:bidi w:val="false"/>
        <w:rPr>
          <w:rFonts w:ascii="Verdana" w:hAnsi="Verdana"/>
          <w:sz w:val="20"/>
          <w:szCs w:val="20"/>
        </w:rPr>
      </w:pPr>
      <w:r w:rsidRPr="00A3795B">
        <w:rPr>
          <w:rFonts w:ascii="Verdana" w:hAnsi="Verdana"/>
          <w:sz w:val="20"/>
          <w:szCs w:val="20"/>
          <w:lang w:val="English"/>
        </w:rPr>
        <w:t xml:space="preserve">Once we've distributed the elements and understood what type of luck each of them controls, then we can analyze their impact on a person's destiny and build a strategy for success. The strategy is to focus attention and direct efforts towards the beneficial elements. That is, towards those aspects of life that are controlled by </w:t>
      </w:r>
      <w:r>
        <w:rPr>
          <w:rFonts w:ascii="Verdana" w:hAnsi="Verdana"/>
          <w:b/>
          <w:color w:val="C00000"/>
          <w:sz w:val="20"/>
          <w:szCs w:val="20"/>
          <w:lang w:val="English"/>
        </w:rPr>
        <w:t xml:space="preserve">FIRE </w:t>
      </w:r>
      <w:r w:rsidRPr="00A3795B">
        <w:rPr>
          <w:rFonts w:ascii="Verdana" w:hAnsi="Verdana"/>
          <w:color w:val="C00000"/>
          <w:sz w:val="20"/>
          <w:szCs w:val="20"/>
          <w:lang w:val="English"/>
        </w:rPr>
        <w:t xml:space="preserve"/>
      </w:r>
      <w:r w:rsidRPr="00A3795B">
        <w:rPr>
          <w:rFonts w:ascii="Verdana" w:hAnsi="Verdana"/>
          <w:sz w:val="20"/>
          <w:szCs w:val="20"/>
          <w:lang w:val="English"/>
        </w:rPr>
        <w:t xml:space="preserve">and </w:t>
      </w:r>
      <w:r>
        <w:rPr>
          <w:rFonts w:ascii="Verdana" w:hAnsi="Verdana"/>
          <w:b/>
          <w:color w:val="834C16"/>
          <w:sz w:val="20"/>
          <w:szCs w:val="20"/>
          <w:lang w:val="English"/>
        </w:rPr>
        <w:t>EARTH</w:t>
      </w:r>
      <w:r w:rsidRPr="00A3795B">
        <w:rPr>
          <w:rFonts w:ascii="Verdana" w:hAnsi="Verdana"/>
          <w:sz w:val="20"/>
          <w:szCs w:val="20"/>
          <w:lang w:val="English"/>
        </w:rPr>
        <w:t>. This will give positive results.  progress and a sense that you are doing everything right.</w:t>
      </w:r>
    </w:p>
    <w:p w:rsidR="0001491D" w:rsidP="0001491D" w:rsidRDefault="0001491D" w14:paraId="48355A05" w14:textId="77777777"/>
    <w:p w:rsidRPr="00A21D60" w:rsidR="0001491D" w:rsidP="0001491D" w:rsidRDefault="0001491D" w14:paraId="41CB46B6" w14:textId="77777777">
      <w:pPr>
        <w:pStyle w:val="1"/>
        <w:pageBreakBefore/>
        <w:bidi w:val="false"/>
        <w:jc w:val="center"/>
        <w:rPr>
          <w:rFonts w:asciiTheme="minorHAnsi" w:hAnsiTheme="minorHAnsi"/>
          <w:color w:val="189A62"/>
          <w:sz w:val="32"/>
          <w:szCs w:val="32"/>
          <w:u w:val="single"/>
        </w:rPr>
      </w:pPr>
      <w:r w:rsidRPr="00A21D60">
        <w:rPr>
          <w:rFonts w:asciiTheme="minorHAnsi" w:hAnsiTheme="minorHAnsi"/>
          <w:color w:val="189A62"/>
          <w:sz w:val="32"/>
          <w:szCs w:val="32"/>
          <w:u w:val="single"/>
          <w:lang w:val="English"/>
        </w:rPr>
        <w:lastRenderedPageBreak/>
        <w:t>TREE</w:t>
      </w:r>
    </w:p>
    <w:p w:rsidRPr="00A3795B" w:rsidR="0001491D" w:rsidP="0001491D" w:rsidRDefault="0001491D" w14:paraId="2E64863D" w14:textId="77777777">
      <w:pPr>
        <w:pStyle w:val="a5"/>
        <w:numPr>
          <w:ilvl w:val="0"/>
          <w:numId w:val="10"/>
        </w:numPr>
        <w:bidi w:val="false"/>
        <w:jc w:val="center"/>
        <w:rPr>
          <w:rFonts w:ascii="Book Antiqua" w:hAnsi="Book Antiqua"/>
          <w:b/>
          <w:bCs/>
          <w:color w:val="189A62"/>
          <w:sz w:val="24"/>
          <w:szCs w:val="24"/>
        </w:rPr>
      </w:pPr>
      <w:r w:rsidRPr="00A3795B">
        <w:rPr>
          <w:rFonts w:ascii="Book Antiqua" w:hAnsi="Book Antiqua"/>
          <w:b/>
          <w:color w:val="189A62"/>
          <w:sz w:val="24"/>
          <w:szCs w:val="24"/>
          <w:lang w:val="English"/>
        </w:rPr>
        <w:t xml:space="preserve">Element of Power</w:t>
      </w:r>
    </w:p>
    <w:p w:rsidRPr="00A3795B" w:rsidR="0001491D" w:rsidP="0001491D" w:rsidRDefault="00FA43BC" w14:paraId="617EAEFF" w14:textId="4CD7B2A2">
      <w:pPr>
        <w:pStyle w:val="a5"/>
        <w:numPr>
          <w:ilvl w:val="0"/>
          <w:numId w:val="10"/>
        </w:numPr>
        <w:bidi w:val="false"/>
        <w:jc w:val="center"/>
        <w:rPr>
          <w:rFonts w:ascii="Book Antiqua" w:hAnsi="Book Antiqua"/>
          <w:b/>
          <w:bCs/>
          <w:color w:val="189A62"/>
          <w:sz w:val="24"/>
          <w:szCs w:val="24"/>
        </w:rPr>
      </w:pPr>
      <w:r>
        <w:rPr>
          <w:rFonts w:ascii="Book Antiqua" w:hAnsi="Book Antiqua"/>
          <w:b/>
          <w:color w:val="189A62"/>
          <w:sz w:val="24"/>
          <w:szCs w:val="24"/>
          <w:lang w:val="English"/>
        </w:rPr>
        <w:t>Balanced</w:t>
      </w:r>
    </w:p>
    <w:p w:rsidRPr="00A3795B" w:rsidR="0001491D" w:rsidP="0001491D" w:rsidRDefault="0001491D" w14:paraId="540C487F" w14:textId="77777777">
      <w:pPr>
        <w:pStyle w:val="a5"/>
        <w:numPr>
          <w:ilvl w:val="0"/>
          <w:numId w:val="10"/>
        </w:numPr>
        <w:bidi w:val="false"/>
        <w:jc w:val="center"/>
        <w:rPr>
          <w:rFonts w:ascii="Book Antiqua" w:hAnsi="Book Antiqua"/>
          <w:b/>
          <w:bCs/>
          <w:color w:val="189A62"/>
          <w:sz w:val="24"/>
          <w:szCs w:val="24"/>
        </w:rPr>
      </w:pPr>
      <w:r>
        <w:rPr>
          <w:rFonts w:ascii="Book Antiqua" w:hAnsi="Book Antiqua"/>
          <w:b/>
          <w:color w:val="189A62"/>
          <w:sz w:val="24"/>
          <w:szCs w:val="24"/>
          <w:lang w:val="English"/>
        </w:rPr>
        <w:t>USELESS ELEMENTS</w:t>
      </w:r>
    </w:p>
    <w:p w:rsidRPr="00A3795B" w:rsidR="0001491D" w:rsidP="0001491D" w:rsidRDefault="0001491D" w14:paraId="7646247F" w14:textId="77777777">
      <w:pPr>
        <w:bidi w:val="false"/>
        <w:rPr>
          <w:rFonts w:ascii="Verdana" w:hAnsi="Verdana"/>
          <w:sz w:val="20"/>
          <w:szCs w:val="20"/>
        </w:rPr>
      </w:pPr>
      <w:r w:rsidRPr="00A3795B">
        <w:rPr>
          <w:rFonts w:ascii="Verdana" w:hAnsi="Verdana"/>
          <w:sz w:val="20"/>
          <w:szCs w:val="20"/>
          <w:lang w:val="English"/>
        </w:rPr>
        <w:t xml:space="preserve">The tree is the Element of Power and reflects the following aspects of life: </w:t>
      </w:r>
    </w:p>
    <w:p w:rsidRPr="00A3795B" w:rsidR="0001491D" w:rsidP="0001491D" w:rsidRDefault="0001491D" w14:paraId="7BF31FB5" w14:textId="77777777">
      <w:pPr>
        <w:pStyle w:val="a5"/>
        <w:numPr>
          <w:ilvl w:val="0"/>
          <w:numId w:val="8"/>
        </w:numPr>
        <w:bidi w:val="false"/>
        <w:rPr>
          <w:rFonts w:ascii="Verdana" w:hAnsi="Verdana"/>
          <w:sz w:val="20"/>
          <w:szCs w:val="20"/>
        </w:rPr>
      </w:pPr>
      <w:r w:rsidRPr="00A3795B">
        <w:rPr>
          <w:rFonts w:ascii="Verdana" w:hAnsi="Verdana"/>
          <w:sz w:val="20"/>
          <w:szCs w:val="20"/>
          <w:lang w:val="English"/>
        </w:rPr>
        <w:t xml:space="preserve">Ambition, desire for high position, status, recognition </w:t>
      </w:r>
    </w:p>
    <w:p w:rsidRPr="00A3795B" w:rsidR="0001491D" w:rsidP="0001491D" w:rsidRDefault="0001491D" w14:paraId="39146175" w14:textId="77777777">
      <w:pPr>
        <w:pStyle w:val="a5"/>
        <w:numPr>
          <w:ilvl w:val="0"/>
          <w:numId w:val="8"/>
        </w:numPr>
        <w:bidi w:val="false"/>
        <w:rPr>
          <w:rFonts w:ascii="Verdana" w:hAnsi="Verdana"/>
          <w:sz w:val="20"/>
          <w:szCs w:val="20"/>
        </w:rPr>
      </w:pPr>
      <w:r w:rsidRPr="00A3795B">
        <w:rPr>
          <w:rFonts w:ascii="Verdana" w:hAnsi="Verdana"/>
          <w:sz w:val="20"/>
          <w:szCs w:val="20"/>
          <w:lang w:val="English"/>
        </w:rPr>
        <w:t xml:space="preserve">The ability to obey the rules, to be within the framework, to respect someone else's authority and to reckon with the hierarchy. Often indicates achievements in the career, corporate world </w:t>
      </w:r>
    </w:p>
    <w:p w:rsidRPr="00A3795B" w:rsidR="0001491D" w:rsidP="0001491D" w:rsidRDefault="0001491D" w14:paraId="5DEBA556" w14:textId="77777777">
      <w:pPr>
        <w:pStyle w:val="a5"/>
        <w:numPr>
          <w:ilvl w:val="0"/>
          <w:numId w:val="8"/>
        </w:numPr>
        <w:bidi w:val="false"/>
        <w:rPr>
          <w:rFonts w:ascii="Verdana" w:hAnsi="Verdana"/>
          <w:sz w:val="20"/>
          <w:szCs w:val="20"/>
        </w:rPr>
      </w:pPr>
      <w:r w:rsidRPr="00A3795B">
        <w:rPr>
          <w:rFonts w:ascii="Verdana" w:hAnsi="Verdana"/>
          <w:sz w:val="20"/>
          <w:szCs w:val="20"/>
          <w:lang w:val="English"/>
        </w:rPr>
        <w:t xml:space="preserve">Self-discipline, the ability to force oneself, overcome, rigidity, sometimes cruelty </w:t>
      </w:r>
    </w:p>
    <w:p w:rsidRPr="00A3795B" w:rsidR="0001491D" w:rsidP="0001491D" w:rsidRDefault="0001491D" w14:paraId="3432BA4C" w14:textId="77777777">
      <w:pPr>
        <w:pStyle w:val="a5"/>
        <w:numPr>
          <w:ilvl w:val="0"/>
          <w:numId w:val="8"/>
        </w:numPr>
        <w:bidi w:val="false"/>
        <w:rPr>
          <w:rFonts w:ascii="Verdana" w:hAnsi="Verdana"/>
          <w:sz w:val="20"/>
          <w:szCs w:val="20"/>
        </w:rPr>
      </w:pPr>
      <w:r w:rsidRPr="00A3795B">
        <w:rPr>
          <w:rFonts w:ascii="Verdana" w:hAnsi="Verdana"/>
          <w:sz w:val="20"/>
          <w:szCs w:val="20"/>
          <w:lang w:val="English"/>
        </w:rPr>
        <w:t>Success in professional sports</w:t>
      </w:r>
    </w:p>
    <w:p w:rsidRPr="00A3795B" w:rsidR="0001491D" w:rsidP="0001491D" w:rsidRDefault="0001491D" w14:paraId="1921B839" w14:textId="77777777">
      <w:pPr>
        <w:pStyle w:val="a5"/>
        <w:numPr>
          <w:ilvl w:val="0"/>
          <w:numId w:val="8"/>
        </w:numPr>
        <w:bidi w:val="false"/>
        <w:rPr>
          <w:rFonts w:ascii="Verdana" w:hAnsi="Verdana"/>
          <w:sz w:val="20"/>
          <w:szCs w:val="20"/>
        </w:rPr>
      </w:pPr>
      <w:r w:rsidRPr="00A3795B">
        <w:rPr>
          <w:rFonts w:ascii="Verdana" w:hAnsi="Verdana"/>
          <w:sz w:val="20"/>
          <w:szCs w:val="20"/>
          <w:lang w:val="English"/>
        </w:rPr>
        <w:t>The presence in life of external pressure, frames, restrictions, boss</w:t>
      </w:r>
    </w:p>
    <w:p w:rsidRPr="00A3795B" w:rsidR="0001491D" w:rsidP="0001491D" w:rsidRDefault="0001491D" w14:paraId="3DA5288A" w14:textId="77777777">
      <w:pPr>
        <w:pStyle w:val="a5"/>
        <w:numPr>
          <w:ilvl w:val="0"/>
          <w:numId w:val="8"/>
        </w:numPr>
        <w:bidi w:val="false"/>
        <w:rPr>
          <w:rFonts w:ascii="Verdana" w:hAnsi="Verdana"/>
          <w:sz w:val="20"/>
          <w:szCs w:val="20"/>
        </w:rPr>
      </w:pPr>
      <w:r w:rsidRPr="00A3795B">
        <w:rPr>
          <w:rFonts w:ascii="Verdana" w:hAnsi="Verdana"/>
          <w:sz w:val="20"/>
          <w:szCs w:val="20"/>
          <w:lang w:val="English"/>
        </w:rPr>
        <w:t>Relationships with men, husband, marriage for women</w:t>
      </w:r>
    </w:p>
    <w:p w:rsidR="0001491D" w:rsidP="0001491D" w:rsidRDefault="0001491D" w14:paraId="04111B11" w14:textId="77777777">
      <w:pPr>
        <w:pStyle w:val="a5"/>
        <w:numPr>
          <w:ilvl w:val="0"/>
          <w:numId w:val="8"/>
        </w:numPr>
        <w:bidi w:val="false"/>
        <w:rPr>
          <w:rFonts w:ascii="Verdana" w:hAnsi="Verdana"/>
          <w:sz w:val="20"/>
          <w:szCs w:val="20"/>
        </w:rPr>
      </w:pPr>
      <w:r w:rsidRPr="00A3795B">
        <w:rPr>
          <w:rFonts w:ascii="Verdana" w:hAnsi="Verdana"/>
          <w:sz w:val="20"/>
          <w:szCs w:val="20"/>
          <w:lang w:val="English"/>
        </w:rPr>
        <w:t>Aspects related to children for a man - conception, upbringing, relationships</w:t>
      </w:r>
    </w:p>
    <w:p w:rsidRPr="00A3795B" w:rsidR="00FA43BC" w:rsidP="00FA43BC" w:rsidRDefault="00FA43BC" w14:paraId="435667B5" w14:textId="77777777">
      <w:pPr>
        <w:bidi w:val="false"/>
        <w:rPr>
          <w:rFonts w:ascii="Verdana" w:hAnsi="Verdana"/>
          <w:sz w:val="20"/>
          <w:szCs w:val="20"/>
        </w:rPr>
      </w:pPr>
      <w:r w:rsidRPr="00342BF4">
        <w:rPr>
          <w:rFonts w:asciiTheme="majorHAnsi" w:hAnsiTheme="majorHAnsi" w:cstheme="majorHAnsi"/>
          <w:b/>
          <w:i/>
          <w:sz w:val="26"/>
          <w:szCs w:val="26"/>
          <w:lang w:val="English"/>
        </w:rPr>
        <w:t>The balanced element of the Tree</w:t>
      </w:r>
      <w:r w:rsidRPr="00A3795B">
        <w:rPr>
          <w:rFonts w:ascii="Verdana" w:hAnsi="Verdana"/>
          <w:sz w:val="20"/>
          <w:szCs w:val="20"/>
          <w:lang w:val="English"/>
        </w:rPr>
        <w:t xml:space="preserve"> gives you the breadth of views and the ability to approach any issue creatively and unconventionally. The element of the Tree also gives the desire for constant growth and development. Such people never rest on their laurels, sometimes they can be impatient and irritable, but they are always full of ideas and readily react to everything new and unusual. In such people lives the spirit of researchers. They show great interest in the spiritual sphere,  know how to be altruistic and act to the detriment of themselves for the benefit of others.</w:t>
      </w:r>
    </w:p>
    <w:p w:rsidRPr="006C2C9B" w:rsidR="00FA43BC" w:rsidP="00FA43BC" w:rsidRDefault="00FA43BC" w14:paraId="6EEEBDE1" w14:textId="77777777">
      <w:pPr>
        <w:bidi w:val="false"/>
        <w:rPr>
          <w:rFonts w:ascii="Verdana" w:hAnsi="Verdana"/>
        </w:rPr>
      </w:pPr>
      <w:r w:rsidRPr="006C2C9B">
        <w:rPr>
          <w:rFonts w:asciiTheme="majorHAnsi" w:hAnsiTheme="majorHAnsi" w:cstheme="majorHAnsi"/>
          <w:b/>
          <w:i/>
          <w:sz w:val="26"/>
          <w:szCs w:val="26"/>
          <w:lang w:val="English"/>
        </w:rPr>
        <w:t xml:space="preserve">The balanced element of Power </w:t>
      </w:r>
      <w:r w:rsidRPr="006C2C9B">
        <w:rPr>
          <w:rFonts w:ascii="Verdana" w:hAnsi="Verdana"/>
          <w:lang w:val="English"/>
        </w:rPr>
        <w:t xml:space="preserve"/>
      </w:r>
      <w:r w:rsidRPr="00FA43BC">
        <w:rPr>
          <w:rFonts w:ascii="Verdana" w:hAnsi="Verdana"/>
          <w:sz w:val="20"/>
          <w:szCs w:val="20"/>
          <w:lang w:val="English"/>
        </w:rPr>
        <w:t>indicates healthy ambitions, the desire to succeed in life, the ability to set high goals and achieve them. It is also the ability to force, limit oneself, respect someone else's authority, power, reckon with the rules of the game, social norms. A balanced element of power brings success in career, the corporate world and hierarchical structures, achievements in professional sports are possible. Manages the relationship with the father and points to his  moderately strong influence.</w:t>
      </w:r>
    </w:p>
    <w:p w:rsidRPr="00A3795B" w:rsidR="0001491D" w:rsidP="0001491D" w:rsidRDefault="0001491D" w14:paraId="7D567178" w14:textId="77777777">
      <w:pPr>
        <w:bidi w:val="false"/>
        <w:rPr>
          <w:rFonts w:ascii="Verdana" w:hAnsi="Verdana"/>
          <w:sz w:val="20"/>
          <w:szCs w:val="20"/>
        </w:rPr>
      </w:pPr>
      <w:r w:rsidRPr="00A3795B">
        <w:rPr>
          <w:rFonts w:ascii="Verdana" w:hAnsi="Verdana"/>
          <w:sz w:val="20"/>
          <w:szCs w:val="20"/>
          <w:lang w:val="English"/>
        </w:rPr>
        <w:t xml:space="preserve">The Element of Power corresponds to </w:t>
      </w:r>
      <w:r w:rsidRPr="005F61AF">
        <w:rPr>
          <w:rFonts w:ascii="Verdana" w:hAnsi="Verdana"/>
          <w:i/>
          <w:sz w:val="20"/>
          <w:szCs w:val="20"/>
          <w:u w:val="single"/>
          <w:lang w:val="English"/>
        </w:rPr>
        <w:t>the unhelpful</w:t>
      </w:r>
      <w:r w:rsidRPr="00A3795B">
        <w:rPr>
          <w:rFonts w:ascii="Verdana" w:hAnsi="Verdana"/>
          <w:sz w:val="20"/>
          <w:szCs w:val="20"/>
          <w:lang w:val="English"/>
        </w:rPr>
        <w:t xml:space="preserve"> element of Wood, so  the </w:t>
      </w:r>
      <w:r w:rsidRPr="00342BF4">
        <w:rPr>
          <w:rFonts w:asciiTheme="majorHAnsi" w:hAnsiTheme="majorHAnsi" w:cstheme="majorHAnsi"/>
          <w:b/>
          <w:i/>
          <w:sz w:val="26"/>
          <w:szCs w:val="26"/>
          <w:lang w:val="English"/>
        </w:rPr>
        <w:t xml:space="preserve">strategy for success </w:t>
      </w:r>
      <w:r w:rsidRPr="00A3795B">
        <w:rPr>
          <w:rFonts w:ascii="Verdana" w:hAnsi="Verdana"/>
          <w:sz w:val="20"/>
          <w:szCs w:val="20"/>
          <w:lang w:val="English"/>
        </w:rPr>
        <w:t xml:space="preserve">is as follows: </w:t>
      </w:r>
    </w:p>
    <w:p w:rsidRPr="00A3795B" w:rsidR="0001491D" w:rsidP="0001491D" w:rsidRDefault="0001491D" w14:paraId="784C0A97" w14:textId="77777777">
      <w:pPr>
        <w:pStyle w:val="a5"/>
        <w:numPr>
          <w:ilvl w:val="0"/>
          <w:numId w:val="11"/>
        </w:numPr>
        <w:bidi w:val="false"/>
        <w:rPr>
          <w:rFonts w:ascii="Verdana" w:hAnsi="Verdana"/>
          <w:sz w:val="20"/>
          <w:szCs w:val="20"/>
        </w:rPr>
      </w:pPr>
      <w:r>
        <w:rPr>
          <w:rFonts w:ascii="Verdana" w:hAnsi="Verdana"/>
          <w:sz w:val="20"/>
          <w:szCs w:val="20"/>
          <w:lang w:val="English"/>
        </w:rPr>
        <w:t>It is recommended to show moderation in ambitions and adhere to the principle of the golden mean. High expectations and too high a bar create unnecessary stress and interfere with a sober assessment of the situation.</w:t>
      </w:r>
    </w:p>
    <w:p w:rsidRPr="00A3795B" w:rsidR="0001491D" w:rsidP="0001491D" w:rsidRDefault="0001491D" w14:paraId="183F48C1" w14:textId="77777777">
      <w:pPr>
        <w:pStyle w:val="a5"/>
        <w:numPr>
          <w:ilvl w:val="0"/>
          <w:numId w:val="11"/>
        </w:numPr>
        <w:bidi w:val="false"/>
        <w:rPr>
          <w:rFonts w:ascii="Verdana" w:hAnsi="Verdana"/>
          <w:sz w:val="20"/>
          <w:szCs w:val="20"/>
        </w:rPr>
      </w:pPr>
      <w:r>
        <w:rPr>
          <w:rFonts w:ascii="Verdana" w:hAnsi="Verdana"/>
          <w:sz w:val="20"/>
          <w:szCs w:val="20"/>
          <w:lang w:val="English"/>
        </w:rPr>
        <w:t>Do not unnecessarily press yourself, force and limit. It is better if the actions are supported by logic and an internal conscious decision, and not just "forced myself, because it is necessary"</w:t>
      </w:r>
    </w:p>
    <w:p w:rsidRPr="00A3795B" w:rsidR="0001491D" w:rsidP="0001491D" w:rsidRDefault="0001491D" w14:paraId="4ED6DE5E" w14:textId="77777777">
      <w:pPr>
        <w:pStyle w:val="a5"/>
        <w:numPr>
          <w:ilvl w:val="0"/>
          <w:numId w:val="11"/>
        </w:numPr>
        <w:bidi w:val="false"/>
        <w:rPr>
          <w:rFonts w:ascii="Verdana" w:hAnsi="Verdana"/>
          <w:sz w:val="20"/>
          <w:szCs w:val="20"/>
        </w:rPr>
      </w:pPr>
      <w:r>
        <w:rPr>
          <w:rFonts w:ascii="Verdana" w:hAnsi="Verdana"/>
          <w:sz w:val="20"/>
          <w:szCs w:val="20"/>
          <w:lang w:val="English"/>
        </w:rPr>
        <w:t xml:space="preserve">A rigid structure, hierarchy, the presence of a large number of norms, restrictions, rules prevent talent from revealing itself and showing your best qualities. It is desirable to retain freedom of action </w:t>
      </w:r>
    </w:p>
    <w:p w:rsidRPr="00A21D60" w:rsidR="0001491D" w:rsidP="0001491D" w:rsidRDefault="0001491D" w14:paraId="241D9637" w14:textId="77777777">
      <w:pPr>
        <w:pStyle w:val="1"/>
        <w:pageBreakBefore/>
        <w:bidi w:val="false"/>
        <w:jc w:val="center"/>
        <w:rPr>
          <w:rFonts w:asciiTheme="minorHAnsi" w:hAnsiTheme="minorHAnsi"/>
          <w:color w:val="C00000"/>
          <w:sz w:val="32"/>
          <w:szCs w:val="32"/>
          <w:u w:val="single"/>
        </w:rPr>
      </w:pPr>
      <w:r w:rsidRPr="00A21D60">
        <w:rPr>
          <w:rFonts w:asciiTheme="minorHAnsi" w:hAnsiTheme="minorHAnsi"/>
          <w:color w:val="C00000"/>
          <w:sz w:val="32"/>
          <w:szCs w:val="32"/>
          <w:u w:val="single"/>
          <w:lang w:val="English"/>
        </w:rPr>
        <w:lastRenderedPageBreak/>
        <w:t>FIRE</w:t>
      </w:r>
    </w:p>
    <w:p w:rsidRPr="00342BF4" w:rsidR="0001491D" w:rsidP="0001491D" w:rsidRDefault="0001491D" w14:paraId="1E187C32" w14:textId="77777777">
      <w:pPr>
        <w:pStyle w:val="a5"/>
        <w:numPr>
          <w:ilvl w:val="0"/>
          <w:numId w:val="10"/>
        </w:numPr>
        <w:bidi w:val="false"/>
        <w:jc w:val="center"/>
        <w:rPr>
          <w:rFonts w:ascii="Book Antiqua" w:hAnsi="Book Antiqua"/>
          <w:b/>
          <w:bCs/>
          <w:color w:val="C00000"/>
          <w:sz w:val="24"/>
          <w:szCs w:val="24"/>
        </w:rPr>
      </w:pPr>
      <w:r w:rsidRPr="00342BF4">
        <w:rPr>
          <w:rFonts w:ascii="Book Antiqua" w:hAnsi="Book Antiqua"/>
          <w:b/>
          <w:color w:val="C00000"/>
          <w:sz w:val="24"/>
          <w:szCs w:val="24"/>
          <w:lang w:val="English"/>
        </w:rPr>
        <w:t xml:space="preserve">Resource Element</w:t>
      </w:r>
    </w:p>
    <w:p w:rsidRPr="00342BF4" w:rsidR="0001491D" w:rsidP="0001491D" w:rsidRDefault="0001491D" w14:paraId="2C615731" w14:textId="2E6BA1CB">
      <w:pPr>
        <w:pStyle w:val="a5"/>
        <w:numPr>
          <w:ilvl w:val="0"/>
          <w:numId w:val="10"/>
        </w:numPr>
        <w:bidi w:val="false"/>
        <w:jc w:val="center"/>
        <w:rPr>
          <w:rFonts w:ascii="Book Antiqua" w:hAnsi="Book Antiqua"/>
          <w:b/>
          <w:bCs/>
          <w:color w:val="C00000"/>
          <w:sz w:val="24"/>
          <w:szCs w:val="24"/>
        </w:rPr>
      </w:pPr>
      <w:r>
        <w:rPr>
          <w:rFonts w:ascii="Book Antiqua" w:hAnsi="Book Antiqua"/>
          <w:b/>
          <w:color w:val="C00000"/>
          <w:sz w:val="24"/>
          <w:szCs w:val="24"/>
          <w:lang w:val="English"/>
        </w:rPr>
        <w:t xml:space="preserve">Balanced, there is in a hidden form </w:t>
      </w:r>
    </w:p>
    <w:p w:rsidRPr="00342BF4" w:rsidR="0001491D" w:rsidP="0001491D" w:rsidRDefault="0001491D" w14:paraId="2D5AC227" w14:textId="77777777">
      <w:pPr>
        <w:pStyle w:val="a5"/>
        <w:numPr>
          <w:ilvl w:val="0"/>
          <w:numId w:val="10"/>
        </w:numPr>
        <w:bidi w:val="false"/>
        <w:jc w:val="center"/>
        <w:rPr>
          <w:rFonts w:ascii="Book Antiqua" w:hAnsi="Book Antiqua"/>
          <w:b/>
          <w:bCs/>
          <w:color w:val="C00000"/>
          <w:sz w:val="24"/>
          <w:szCs w:val="24"/>
        </w:rPr>
      </w:pPr>
      <w:r w:rsidRPr="00342BF4">
        <w:rPr>
          <w:rFonts w:ascii="Book Antiqua" w:hAnsi="Book Antiqua"/>
          <w:b/>
          <w:color w:val="C00000"/>
          <w:sz w:val="24"/>
          <w:szCs w:val="24"/>
          <w:lang w:val="English"/>
        </w:rPr>
        <w:t>USEFUL ELEMENT</w:t>
      </w:r>
    </w:p>
    <w:p w:rsidRPr="00A3795B" w:rsidR="0001491D" w:rsidP="0001491D" w:rsidRDefault="0001491D" w14:paraId="0DD7135C" w14:textId="77777777">
      <w:pPr>
        <w:bidi w:val="false"/>
        <w:rPr>
          <w:rFonts w:ascii="Verdana" w:hAnsi="Verdana"/>
          <w:sz w:val="20"/>
          <w:szCs w:val="20"/>
        </w:rPr>
      </w:pPr>
      <w:r w:rsidRPr="00A3795B">
        <w:rPr>
          <w:rFonts w:ascii="Verdana" w:hAnsi="Verdana"/>
          <w:sz w:val="20"/>
          <w:szCs w:val="20"/>
          <w:lang w:val="English"/>
        </w:rPr>
        <w:t xml:space="preserve">Fire is a Resource Element and reflects the following aspects of life: </w:t>
      </w:r>
    </w:p>
    <w:p w:rsidRPr="00A3795B" w:rsidR="0001491D" w:rsidP="0001491D" w:rsidRDefault="0001491D" w14:paraId="0F0E64F3" w14:textId="77777777">
      <w:pPr>
        <w:pStyle w:val="a5"/>
        <w:numPr>
          <w:ilvl w:val="0"/>
          <w:numId w:val="5"/>
        </w:numPr>
        <w:bidi w:val="false"/>
        <w:rPr>
          <w:rFonts w:ascii="Verdana" w:hAnsi="Verdana"/>
          <w:sz w:val="20"/>
          <w:szCs w:val="20"/>
        </w:rPr>
      </w:pPr>
      <w:r w:rsidRPr="00A3795B">
        <w:rPr>
          <w:rFonts w:ascii="Verdana" w:hAnsi="Verdana"/>
          <w:sz w:val="20"/>
          <w:szCs w:val="20"/>
          <w:lang w:val="English"/>
        </w:rPr>
        <w:t>Ability to learn, analyze and process information</w:t>
      </w:r>
    </w:p>
    <w:p w:rsidRPr="00A3795B" w:rsidR="0001491D" w:rsidP="0001491D" w:rsidRDefault="0001491D" w14:paraId="36437E6B" w14:textId="77777777">
      <w:pPr>
        <w:pStyle w:val="a5"/>
        <w:numPr>
          <w:ilvl w:val="0"/>
          <w:numId w:val="5"/>
        </w:numPr>
        <w:bidi w:val="false"/>
        <w:rPr>
          <w:rFonts w:ascii="Verdana" w:hAnsi="Verdana"/>
          <w:sz w:val="20"/>
          <w:szCs w:val="20"/>
        </w:rPr>
      </w:pPr>
      <w:r w:rsidRPr="00A3795B">
        <w:rPr>
          <w:rFonts w:ascii="Verdana" w:hAnsi="Verdana"/>
          <w:sz w:val="20"/>
          <w:szCs w:val="20"/>
          <w:lang w:val="English"/>
        </w:rPr>
        <w:t>The presence of support in life - luck, luck, the ability to be at the right time in the right place</w:t>
      </w:r>
    </w:p>
    <w:p w:rsidRPr="00A3795B" w:rsidR="0001491D" w:rsidP="0001491D" w:rsidRDefault="0001491D" w14:paraId="565594EE" w14:textId="77777777">
      <w:pPr>
        <w:pStyle w:val="a5"/>
        <w:numPr>
          <w:ilvl w:val="0"/>
          <w:numId w:val="5"/>
        </w:numPr>
        <w:bidi w:val="false"/>
        <w:rPr>
          <w:rFonts w:ascii="Verdana" w:hAnsi="Verdana"/>
          <w:sz w:val="20"/>
          <w:szCs w:val="20"/>
        </w:rPr>
      </w:pPr>
      <w:r w:rsidRPr="00A3795B">
        <w:rPr>
          <w:rFonts w:ascii="Verdana" w:hAnsi="Verdana"/>
          <w:sz w:val="20"/>
          <w:szCs w:val="20"/>
          <w:lang w:val="English"/>
        </w:rPr>
        <w:t>Built system of values, moral principles and beliefs of a person</w:t>
      </w:r>
    </w:p>
    <w:p w:rsidRPr="00A3795B" w:rsidR="0001491D" w:rsidP="0001491D" w:rsidRDefault="0001491D" w14:paraId="2C3F41EF" w14:textId="77777777">
      <w:pPr>
        <w:pStyle w:val="a5"/>
        <w:numPr>
          <w:ilvl w:val="0"/>
          <w:numId w:val="5"/>
        </w:numPr>
        <w:bidi w:val="false"/>
        <w:rPr>
          <w:rFonts w:ascii="Verdana" w:hAnsi="Verdana"/>
          <w:sz w:val="20"/>
          <w:szCs w:val="20"/>
        </w:rPr>
      </w:pPr>
      <w:r w:rsidRPr="00A3795B">
        <w:rPr>
          <w:rFonts w:ascii="Verdana" w:hAnsi="Verdana"/>
          <w:sz w:val="20"/>
          <w:szCs w:val="20"/>
          <w:lang w:val="English"/>
        </w:rPr>
        <w:t>Imagination, fantasy, dreams</w:t>
      </w:r>
    </w:p>
    <w:p w:rsidR="0001491D" w:rsidP="0001491D" w:rsidRDefault="0001491D" w14:paraId="11D12EA4" w14:textId="77777777">
      <w:pPr>
        <w:pStyle w:val="a5"/>
        <w:numPr>
          <w:ilvl w:val="0"/>
          <w:numId w:val="5"/>
        </w:numPr>
        <w:bidi w:val="false"/>
        <w:rPr>
          <w:rFonts w:ascii="Verdana" w:hAnsi="Verdana"/>
          <w:sz w:val="20"/>
          <w:szCs w:val="20"/>
        </w:rPr>
      </w:pPr>
      <w:r w:rsidRPr="00A3795B">
        <w:rPr>
          <w:rFonts w:ascii="Verdana" w:hAnsi="Verdana"/>
          <w:sz w:val="20"/>
          <w:szCs w:val="20"/>
          <w:lang w:val="English"/>
        </w:rPr>
        <w:t>Relationship with parents, first of all, with the mother. Family support, connection with the family, adherence to traditions, foundations</w:t>
      </w:r>
    </w:p>
    <w:p w:rsidRPr="00A3795B" w:rsidR="0001491D" w:rsidP="0001491D" w:rsidRDefault="0001491D" w14:paraId="20F701A0" w14:textId="77777777">
      <w:pPr>
        <w:bidi w:val="false"/>
        <w:rPr>
          <w:rFonts w:ascii="Verdana" w:hAnsi="Verdana"/>
          <w:sz w:val="20"/>
          <w:szCs w:val="20"/>
        </w:rPr>
      </w:pPr>
      <w:r w:rsidRPr="00342BF4">
        <w:rPr>
          <w:rFonts w:asciiTheme="majorHAnsi" w:hAnsiTheme="majorHAnsi" w:cstheme="majorHAnsi"/>
          <w:b/>
          <w:i/>
          <w:sz w:val="26"/>
          <w:szCs w:val="26"/>
          <w:lang w:val="English"/>
        </w:rPr>
        <w:t>The balanced element of Fire</w:t>
      </w:r>
      <w:r w:rsidRPr="00A3795B">
        <w:rPr>
          <w:rFonts w:ascii="Verdana" w:hAnsi="Verdana"/>
          <w:sz w:val="20"/>
          <w:szCs w:val="20"/>
          <w:lang w:val="English"/>
        </w:rPr>
        <w:t xml:space="preserve"> gives energy and activity. Such people do not miss chances and readily perceive everything new. They are distinguished by cheerfulness and natural optimism. They are able to charge and inspire other people. They are easy to rise, often take initiative and take responsibility. They love society, strive to please and impress with their appearance and talents. No one is left indifferent and cause people certain emotions.  Self-confident, but delicate. They appreciate all the pleasures and joys of life. Always full of enthusiasm and easy to recover from failures.</w:t>
      </w:r>
    </w:p>
    <w:p w:rsidRPr="00D759C4" w:rsidR="0001491D" w:rsidP="0001491D" w:rsidRDefault="0001491D" w14:paraId="3F062BDF" w14:textId="77777777">
      <w:pPr>
        <w:bidi w:val="false"/>
        <w:rPr>
          <w:rFonts w:ascii="Verdana" w:hAnsi="Verdana"/>
          <w:sz w:val="20"/>
          <w:szCs w:val="20"/>
        </w:rPr>
      </w:pPr>
      <w:r w:rsidRPr="00D759C4">
        <w:rPr>
          <w:rFonts w:asciiTheme="majorHAnsi" w:hAnsiTheme="majorHAnsi" w:cstheme="majorHAnsi"/>
          <w:b/>
          <w:i/>
          <w:sz w:val="26"/>
          <w:szCs w:val="26"/>
          <w:lang w:val="English"/>
        </w:rPr>
        <w:t>The balanced element of the Resource</w:t>
      </w:r>
      <w:r w:rsidRPr="00D759C4">
        <w:rPr>
          <w:rFonts w:ascii="Verdana" w:hAnsi="Verdana"/>
          <w:sz w:val="20"/>
          <w:szCs w:val="20"/>
          <w:lang w:val="English"/>
        </w:rPr>
        <w:t xml:space="preserve"> indicates good academic abilities, the ability to analyze and perceive "incoming information". Contribution, parenting and good education give serious advantages. It is always easy to enlist support, find assistants and patrons. As a rule, there are no serious problems with superiors, power and power structures. A balanced element of the resource inspires confidence in a person and gives confidence that fortune is on his  and eventually everything will be resolved in his favor. As a rule, this is exactly what happens, because the resource element is the element of luck and luck. A clear, built system of values, moral principles and understanding of black / white are also the key to a good life and the absence of serious problems, unnecessary experiments.   </w:t>
      </w:r>
    </w:p>
    <w:p w:rsidRPr="00A3795B" w:rsidR="0001491D" w:rsidP="0001491D" w:rsidRDefault="0001491D" w14:paraId="6ACDCE32" w14:textId="77777777">
      <w:pPr>
        <w:bidi w:val="false"/>
        <w:rPr>
          <w:rFonts w:ascii="Verdana" w:hAnsi="Verdana"/>
          <w:sz w:val="20"/>
          <w:szCs w:val="20"/>
        </w:rPr>
      </w:pPr>
      <w:r w:rsidRPr="00A3795B">
        <w:rPr>
          <w:rFonts w:ascii="Verdana" w:hAnsi="Verdana"/>
          <w:sz w:val="20"/>
          <w:szCs w:val="20"/>
          <w:lang w:val="English"/>
        </w:rPr>
        <w:t xml:space="preserve">The Resource element corresponds to </w:t>
      </w:r>
      <w:r w:rsidRPr="001D750D">
        <w:rPr>
          <w:rFonts w:ascii="Verdana" w:hAnsi="Verdana"/>
          <w:i/>
          <w:sz w:val="20"/>
          <w:szCs w:val="20"/>
          <w:u w:val="single"/>
          <w:lang w:val="English"/>
        </w:rPr>
        <w:t>the useful</w:t>
      </w:r>
      <w:r w:rsidRPr="00A3795B">
        <w:rPr>
          <w:rFonts w:ascii="Verdana" w:hAnsi="Verdana"/>
          <w:sz w:val="20"/>
          <w:szCs w:val="20"/>
          <w:lang w:val="English"/>
        </w:rPr>
        <w:t xml:space="preserve"> element of Fire, so  the </w:t>
      </w:r>
      <w:r w:rsidRPr="00342BF4">
        <w:rPr>
          <w:rFonts w:asciiTheme="majorHAnsi" w:hAnsiTheme="majorHAnsi" w:cstheme="majorHAnsi"/>
          <w:b/>
          <w:i/>
          <w:sz w:val="26"/>
          <w:szCs w:val="26"/>
          <w:lang w:val="English"/>
        </w:rPr>
        <w:t>success strategy</w:t>
      </w:r>
      <w:r w:rsidRPr="00A3795B">
        <w:rPr>
          <w:rFonts w:ascii="Verdana" w:hAnsi="Verdana"/>
          <w:sz w:val="20"/>
          <w:szCs w:val="20"/>
          <w:lang w:val="English"/>
        </w:rPr>
        <w:t xml:space="preserve"> is as follows: </w:t>
      </w:r>
    </w:p>
    <w:p w:rsidRPr="00A3795B" w:rsidR="0001491D" w:rsidP="0001491D" w:rsidRDefault="0001491D" w14:paraId="746C393D" w14:textId="77777777">
      <w:pPr>
        <w:pStyle w:val="a5"/>
        <w:numPr>
          <w:ilvl w:val="0"/>
          <w:numId w:val="12"/>
        </w:numPr>
        <w:bidi w:val="false"/>
        <w:rPr>
          <w:rFonts w:ascii="Verdana" w:hAnsi="Verdana"/>
          <w:sz w:val="20"/>
          <w:szCs w:val="20"/>
        </w:rPr>
      </w:pPr>
      <w:r>
        <w:rPr>
          <w:rFonts w:ascii="Verdana" w:hAnsi="Verdana"/>
          <w:sz w:val="20"/>
          <w:szCs w:val="20"/>
          <w:lang w:val="English"/>
        </w:rPr>
        <w:t>It is recommended to devote more time to study, education, not to miss the slightest opportunity to learn something new.</w:t>
      </w:r>
    </w:p>
    <w:p w:rsidR="0001491D" w:rsidP="0001491D" w:rsidRDefault="0001491D" w14:paraId="76DCDAB5" w14:textId="77777777">
      <w:pPr>
        <w:pStyle w:val="a5"/>
        <w:numPr>
          <w:ilvl w:val="0"/>
          <w:numId w:val="12"/>
        </w:numPr>
        <w:bidi w:val="false"/>
        <w:rPr>
          <w:rFonts w:ascii="Verdana" w:hAnsi="Verdana"/>
          <w:sz w:val="20"/>
          <w:szCs w:val="20"/>
        </w:rPr>
      </w:pPr>
      <w:r>
        <w:rPr>
          <w:rFonts w:ascii="Verdana" w:hAnsi="Verdana"/>
          <w:sz w:val="20"/>
          <w:szCs w:val="20"/>
          <w:lang w:val="English"/>
        </w:rPr>
        <w:t>It is important to plan and prepare your actions carefully. Success depends on how deeply the situation was analyzed, information was collected, actions were planned.</w:t>
      </w:r>
    </w:p>
    <w:p w:rsidRPr="00A3795B" w:rsidR="0001491D" w:rsidP="0001491D" w:rsidRDefault="0001491D" w14:paraId="11BF5435" w14:textId="77777777">
      <w:pPr>
        <w:pStyle w:val="a5"/>
        <w:numPr>
          <w:ilvl w:val="0"/>
          <w:numId w:val="12"/>
        </w:numPr>
        <w:bidi w:val="false"/>
        <w:rPr>
          <w:rFonts w:ascii="Verdana" w:hAnsi="Verdana"/>
          <w:sz w:val="20"/>
          <w:szCs w:val="20"/>
        </w:rPr>
      </w:pPr>
      <w:r>
        <w:rPr>
          <w:rFonts w:ascii="Verdana" w:hAnsi="Verdana"/>
          <w:sz w:val="20"/>
          <w:szCs w:val="20"/>
          <w:lang w:val="English"/>
        </w:rPr>
        <w:t xml:space="preserve">If a difficult situation arises in life, most likely the reason is that you do not know something. You just need to go and find out, then everything will resolve itself.  </w:t>
      </w:r>
    </w:p>
    <w:p w:rsidR="0001491D" w:rsidP="0001491D" w:rsidRDefault="0001491D" w14:paraId="740E31DE" w14:textId="77777777">
      <w:pPr>
        <w:pStyle w:val="a5"/>
        <w:numPr>
          <w:ilvl w:val="0"/>
          <w:numId w:val="12"/>
        </w:numPr>
        <w:bidi w:val="false"/>
        <w:rPr>
          <w:rFonts w:ascii="Verdana" w:hAnsi="Verdana"/>
          <w:sz w:val="20"/>
          <w:szCs w:val="20"/>
        </w:rPr>
      </w:pPr>
      <w:r>
        <w:rPr>
          <w:rFonts w:ascii="Verdana" w:hAnsi="Verdana"/>
          <w:sz w:val="20"/>
          <w:szCs w:val="20"/>
          <w:lang w:val="English"/>
        </w:rPr>
        <w:t>A harmonious relationship with parents is of great importance. It is recommended to maintain close contact with them, spend more time together, listen to their opinions. Especially important' the influence of the mother</w:t>
      </w:r>
    </w:p>
    <w:p w:rsidRPr="00A3795B" w:rsidR="0001491D" w:rsidP="0001491D" w:rsidRDefault="0001491D" w14:paraId="5F9C0FD3" w14:textId="77777777">
      <w:pPr>
        <w:pStyle w:val="a5"/>
        <w:numPr>
          <w:ilvl w:val="0"/>
          <w:numId w:val="12"/>
        </w:numPr>
        <w:bidi w:val="false"/>
        <w:rPr>
          <w:rFonts w:ascii="Verdana" w:hAnsi="Verdana"/>
          <w:sz w:val="20"/>
          <w:szCs w:val="20"/>
        </w:rPr>
      </w:pPr>
      <w:r>
        <w:rPr>
          <w:rFonts w:ascii="Verdana" w:hAnsi="Verdana"/>
          <w:sz w:val="20"/>
          <w:szCs w:val="20"/>
          <w:lang w:val="English"/>
        </w:rPr>
        <w:t>It is recommended to communicate with friendly people who are loyal, who support, approve, do not notice mistakes. Criticism, condemnation are extremely harmful in communication</w:t>
      </w:r>
    </w:p>
    <w:p w:rsidRPr="00A21D60" w:rsidR="0001491D" w:rsidP="0001491D" w:rsidRDefault="0001491D" w14:paraId="01180D5D" w14:textId="77777777">
      <w:pPr>
        <w:pStyle w:val="1"/>
        <w:bidi w:val="false"/>
        <w:jc w:val="center"/>
        <w:rPr>
          <w:sz w:val="32"/>
          <w:szCs w:val="32"/>
          <w:u w:val="single"/>
        </w:rPr>
      </w:pPr>
      <w:r w:rsidRPr="00A21D60">
        <w:rPr>
          <w:rFonts w:asciiTheme="minorHAnsi" w:hAnsiTheme="minorHAnsi"/>
          <w:sz w:val="32"/>
          <w:szCs w:val="32"/>
          <w:u w:val="single"/>
          <w:lang w:val="English"/>
        </w:rPr>
        <w:lastRenderedPageBreak/>
        <w:t>EARTH</w:t>
      </w:r>
    </w:p>
    <w:p w:rsidRPr="00342BF4" w:rsidR="0001491D" w:rsidP="0001491D" w:rsidRDefault="0001491D" w14:paraId="12C557FE" w14:textId="77777777">
      <w:pPr>
        <w:pStyle w:val="a5"/>
        <w:numPr>
          <w:ilvl w:val="0"/>
          <w:numId w:val="10"/>
        </w:numPr>
        <w:bidi w:val="false"/>
        <w:jc w:val="center"/>
        <w:rPr>
          <w:rFonts w:ascii="Book Antiqua" w:hAnsi="Book Antiqua"/>
          <w:b/>
          <w:bCs/>
          <w:color w:val="AA610D" w:themeColor="accent1" w:themeShade="BF"/>
          <w:sz w:val="24"/>
          <w:szCs w:val="24"/>
        </w:rPr>
      </w:pPr>
      <w:r w:rsidRPr="00342BF4">
        <w:rPr>
          <w:rFonts w:ascii="Book Antiqua" w:hAnsi="Book Antiqua"/>
          <w:b/>
          <w:color w:val="AA610D" w:themeColor="accent1" w:themeShade="BF"/>
          <w:sz w:val="24"/>
          <w:szCs w:val="24"/>
          <w:lang w:val="English"/>
        </w:rPr>
        <w:t xml:space="preserve">Personality Element</w:t>
      </w:r>
    </w:p>
    <w:p w:rsidRPr="00342BF4" w:rsidR="0001491D" w:rsidP="0001491D" w:rsidRDefault="0001491D" w14:paraId="37CD6F63" w14:textId="77777777">
      <w:pPr>
        <w:pStyle w:val="a5"/>
        <w:numPr>
          <w:ilvl w:val="0"/>
          <w:numId w:val="10"/>
        </w:numPr>
        <w:bidi w:val="false"/>
        <w:jc w:val="center"/>
        <w:rPr>
          <w:rFonts w:ascii="Book Antiqua" w:hAnsi="Book Antiqua"/>
          <w:b/>
          <w:bCs/>
          <w:color w:val="AA610D" w:themeColor="accent1" w:themeShade="BF"/>
          <w:sz w:val="24"/>
          <w:szCs w:val="24"/>
        </w:rPr>
      </w:pPr>
      <w:r>
        <w:rPr>
          <w:rFonts w:ascii="Book Antiqua" w:hAnsi="Book Antiqua"/>
          <w:b/>
          <w:color w:val="AA610D" w:themeColor="accent1" w:themeShade="BF"/>
          <w:sz w:val="24"/>
          <w:szCs w:val="24"/>
          <w:lang w:val="English"/>
        </w:rPr>
        <w:t>Balanced</w:t>
      </w:r>
    </w:p>
    <w:p w:rsidRPr="00342BF4" w:rsidR="0001491D" w:rsidP="0001491D" w:rsidRDefault="0001491D" w14:paraId="5F36EC36" w14:textId="77777777">
      <w:pPr>
        <w:pStyle w:val="a5"/>
        <w:numPr>
          <w:ilvl w:val="0"/>
          <w:numId w:val="10"/>
        </w:numPr>
        <w:bidi w:val="false"/>
        <w:jc w:val="center"/>
        <w:rPr>
          <w:rFonts w:ascii="Book Antiqua" w:hAnsi="Book Antiqua"/>
          <w:b/>
          <w:bCs/>
          <w:color w:val="AA610D" w:themeColor="accent1" w:themeShade="BF"/>
          <w:sz w:val="24"/>
          <w:szCs w:val="24"/>
        </w:rPr>
      </w:pPr>
      <w:r w:rsidRPr="00342BF4">
        <w:rPr>
          <w:rFonts w:ascii="Book Antiqua" w:hAnsi="Book Antiqua"/>
          <w:b/>
          <w:color w:val="AA610D" w:themeColor="accent1" w:themeShade="BF"/>
          <w:sz w:val="24"/>
          <w:szCs w:val="24"/>
          <w:lang w:val="English"/>
        </w:rPr>
        <w:t>USEFUL ELEMENT</w:t>
      </w:r>
    </w:p>
    <w:p w:rsidRPr="00A3795B" w:rsidR="0001491D" w:rsidP="0001491D" w:rsidRDefault="0001491D" w14:paraId="5910C176" w14:textId="77777777">
      <w:pPr>
        <w:bidi w:val="false"/>
        <w:rPr>
          <w:rFonts w:ascii="Verdana" w:hAnsi="Verdana"/>
          <w:sz w:val="20"/>
          <w:szCs w:val="20"/>
        </w:rPr>
      </w:pPr>
      <w:r>
        <w:rPr>
          <w:rFonts w:ascii="Verdana" w:hAnsi="Verdana"/>
          <w:sz w:val="20"/>
          <w:szCs w:val="20"/>
          <w:lang w:val="English"/>
        </w:rPr>
        <w:t xml:space="preserve">The Earth is the Element of Personality and reflects the following aspects of life: </w:t>
      </w:r>
    </w:p>
    <w:p w:rsidRPr="00A3795B" w:rsidR="0001491D" w:rsidP="0001491D" w:rsidRDefault="0001491D" w14:paraId="72DAB0A5" w14:textId="77777777">
      <w:pPr>
        <w:pStyle w:val="a5"/>
        <w:numPr>
          <w:ilvl w:val="0"/>
          <w:numId w:val="9"/>
        </w:numPr>
        <w:bidi w:val="false"/>
        <w:rPr>
          <w:rFonts w:ascii="Verdana" w:hAnsi="Verdana"/>
          <w:sz w:val="20"/>
          <w:szCs w:val="20"/>
        </w:rPr>
      </w:pPr>
      <w:r w:rsidRPr="00A3795B">
        <w:rPr>
          <w:rFonts w:ascii="Verdana" w:hAnsi="Verdana"/>
          <w:sz w:val="20"/>
          <w:szCs w:val="20"/>
          <w:lang w:val="English"/>
        </w:rPr>
        <w:t>Energy reserve, health, endurance, resistance to external influences</w:t>
      </w:r>
    </w:p>
    <w:p w:rsidRPr="00A3795B" w:rsidR="0001491D" w:rsidP="0001491D" w:rsidRDefault="0001491D" w14:paraId="4AB78F8B" w14:textId="77777777">
      <w:pPr>
        <w:pStyle w:val="a5"/>
        <w:numPr>
          <w:ilvl w:val="0"/>
          <w:numId w:val="9"/>
        </w:numPr>
        <w:bidi w:val="false"/>
        <w:rPr>
          <w:rFonts w:ascii="Verdana" w:hAnsi="Verdana"/>
          <w:sz w:val="20"/>
          <w:szCs w:val="20"/>
        </w:rPr>
      </w:pPr>
      <w:r w:rsidRPr="00A3795B">
        <w:rPr>
          <w:rFonts w:ascii="Verdana" w:hAnsi="Verdana"/>
          <w:sz w:val="20"/>
          <w:szCs w:val="20"/>
          <w:lang w:val="English"/>
        </w:rPr>
        <w:t>Relationships with people – friendship, partnership, social, social life</w:t>
      </w:r>
    </w:p>
    <w:p w:rsidRPr="00A3795B" w:rsidR="0001491D" w:rsidP="0001491D" w:rsidRDefault="0001491D" w14:paraId="7F0AAD05" w14:textId="77777777">
      <w:pPr>
        <w:pStyle w:val="a5"/>
        <w:numPr>
          <w:ilvl w:val="0"/>
          <w:numId w:val="9"/>
        </w:numPr>
        <w:bidi w:val="false"/>
        <w:rPr>
          <w:rFonts w:ascii="Verdana" w:hAnsi="Verdana"/>
          <w:sz w:val="20"/>
          <w:szCs w:val="20"/>
        </w:rPr>
      </w:pPr>
      <w:r w:rsidRPr="00A3795B">
        <w:rPr>
          <w:rFonts w:ascii="Verdana" w:hAnsi="Verdana"/>
          <w:sz w:val="20"/>
          <w:szCs w:val="20"/>
          <w:lang w:val="English"/>
        </w:rPr>
        <w:t>The presence of competitors, rivals both in career, business, and in personal relationships</w:t>
      </w:r>
    </w:p>
    <w:p w:rsidRPr="0001491D" w:rsidR="0001491D" w:rsidP="0001491D" w:rsidRDefault="0001491D" w14:paraId="579C9DBD" w14:textId="77777777">
      <w:pPr>
        <w:bidi w:val="false"/>
        <w:rPr>
          <w:rFonts w:ascii="Verdana" w:hAnsi="Verdana"/>
          <w:sz w:val="20"/>
          <w:szCs w:val="20"/>
        </w:rPr>
      </w:pPr>
      <w:r w:rsidRPr="0001491D">
        <w:rPr>
          <w:rFonts w:asciiTheme="majorHAnsi" w:hAnsiTheme="majorHAnsi" w:cstheme="majorHAnsi"/>
          <w:b/>
          <w:i/>
          <w:sz w:val="26"/>
          <w:szCs w:val="26"/>
          <w:lang w:val="English"/>
        </w:rPr>
        <w:t>The balanced element of the Earth</w:t>
      </w:r>
      <w:r w:rsidRPr="0001491D">
        <w:rPr>
          <w:rFonts w:ascii="Verdana" w:hAnsi="Verdana"/>
          <w:sz w:val="20"/>
          <w:szCs w:val="20"/>
          <w:lang w:val="English"/>
        </w:rPr>
        <w:t xml:space="preserve"> makes a person practical and responsible. You can always rely on such people, they are responsible for their words and deeds, they do not like to deceive and are not prone to adventures. They love to work well, appreciate material comfort, are caring and able to find a common language with others, they are suitable for professions related to communication. As a rule, character is not characterized by selfishness and arrogance,  they always treat others with kindness and understanding. They do not like sudden changes and strive for a measured, stable life. Can excel in management and people management</w:t>
      </w:r>
    </w:p>
    <w:p w:rsidRPr="00A3795B" w:rsidR="0001491D" w:rsidP="0001491D" w:rsidRDefault="0001491D" w14:paraId="2E5C3E7E" w14:textId="77777777">
      <w:pPr>
        <w:bidi w:val="false"/>
        <w:rPr>
          <w:rFonts w:ascii="Verdana" w:hAnsi="Verdana"/>
          <w:sz w:val="20"/>
          <w:szCs w:val="20"/>
        </w:rPr>
      </w:pPr>
      <w:r w:rsidRPr="00342BF4">
        <w:rPr>
          <w:rFonts w:asciiTheme="majorHAnsi" w:hAnsiTheme="majorHAnsi" w:cstheme="majorHAnsi"/>
          <w:b/>
          <w:i/>
          <w:sz w:val="26"/>
          <w:szCs w:val="26"/>
          <w:lang w:val="English"/>
        </w:rPr>
        <w:t>The balanced element of the Personality</w:t>
      </w:r>
      <w:r w:rsidRPr="00A3795B">
        <w:rPr>
          <w:rFonts w:ascii="Verdana" w:hAnsi="Verdana"/>
          <w:sz w:val="20"/>
          <w:szCs w:val="20"/>
          <w:lang w:val="English"/>
        </w:rPr>
        <w:t xml:space="preserve"> indicates a strong but balanced character. A person is confident in his capabilities, appreciates himself, but also respects the interests of other people and, if necessary, is able to compromise. Good health by nature and a strong psyche. A strong and balanced element of personality is one of the main signs of a successful fate and excellent character. Such a person in certain periods of life is able to achieve great success.  </w:t>
      </w:r>
    </w:p>
    <w:p w:rsidRPr="00A3795B" w:rsidR="0001491D" w:rsidP="0001491D" w:rsidRDefault="0001491D" w14:paraId="23D631A8" w14:textId="77777777">
      <w:pPr>
        <w:bidi w:val="false"/>
        <w:rPr>
          <w:rFonts w:ascii="Verdana" w:hAnsi="Verdana"/>
          <w:sz w:val="20"/>
          <w:szCs w:val="20"/>
        </w:rPr>
      </w:pPr>
      <w:r w:rsidRPr="00A3795B">
        <w:rPr>
          <w:rFonts w:ascii="Verdana" w:hAnsi="Verdana"/>
          <w:sz w:val="20"/>
          <w:szCs w:val="20"/>
          <w:lang w:val="English"/>
        </w:rPr>
        <w:t xml:space="preserve">The Personality/Friends element corresponds to </w:t>
      </w:r>
      <w:r w:rsidRPr="001D750D">
        <w:rPr>
          <w:rFonts w:ascii="Verdana" w:hAnsi="Verdana"/>
          <w:i/>
          <w:sz w:val="20"/>
          <w:szCs w:val="20"/>
          <w:u w:val="single"/>
          <w:lang w:val="English"/>
        </w:rPr>
        <w:t>the useful</w:t>
      </w:r>
      <w:r w:rsidRPr="00A3795B">
        <w:rPr>
          <w:rFonts w:ascii="Verdana" w:hAnsi="Verdana"/>
          <w:sz w:val="20"/>
          <w:szCs w:val="20"/>
          <w:lang w:val="English"/>
        </w:rPr>
        <w:t xml:space="preserve"> element of Earth, so  the </w:t>
      </w:r>
      <w:r w:rsidRPr="00342BF4">
        <w:rPr>
          <w:rFonts w:asciiTheme="majorHAnsi" w:hAnsiTheme="majorHAnsi" w:cstheme="majorHAnsi"/>
          <w:b/>
          <w:i/>
          <w:sz w:val="26"/>
          <w:szCs w:val="26"/>
          <w:lang w:val="English"/>
        </w:rPr>
        <w:t>strategy for success</w:t>
      </w:r>
      <w:r w:rsidRPr="00A3795B">
        <w:rPr>
          <w:rFonts w:ascii="Verdana" w:hAnsi="Verdana"/>
          <w:sz w:val="20"/>
          <w:szCs w:val="20"/>
          <w:lang w:val="English"/>
        </w:rPr>
        <w:t xml:space="preserve"> is as follows: </w:t>
      </w:r>
    </w:p>
    <w:p w:rsidRPr="00A3795B" w:rsidR="0001491D" w:rsidP="0001491D" w:rsidRDefault="0001491D" w14:paraId="6B3BB140" w14:textId="77777777">
      <w:pPr>
        <w:pStyle w:val="a5"/>
        <w:numPr>
          <w:ilvl w:val="0"/>
          <w:numId w:val="13"/>
        </w:numPr>
        <w:bidi w:val="false"/>
        <w:rPr>
          <w:rFonts w:ascii="Verdana" w:hAnsi="Verdana"/>
          <w:sz w:val="20"/>
          <w:szCs w:val="20"/>
        </w:rPr>
      </w:pPr>
      <w:r w:rsidRPr="00A3795B">
        <w:rPr>
          <w:rFonts w:ascii="Verdana" w:hAnsi="Verdana"/>
          <w:sz w:val="20"/>
          <w:szCs w:val="20"/>
          <w:lang w:val="English"/>
        </w:rPr>
        <w:t xml:space="preserve">It is recommended to devote more time to other people: to establish connections, contacts, make friends, maintain relationships with relatives. People are always a source of opportunities, positive changes, useful information. </w:t>
      </w:r>
    </w:p>
    <w:p w:rsidR="0001491D" w:rsidP="0001491D" w:rsidRDefault="0001491D" w14:paraId="6C0BDF6E" w14:textId="77777777">
      <w:pPr>
        <w:pStyle w:val="a5"/>
        <w:numPr>
          <w:ilvl w:val="0"/>
          <w:numId w:val="13"/>
        </w:numPr>
        <w:bidi w:val="false"/>
        <w:rPr>
          <w:rFonts w:ascii="Verdana" w:hAnsi="Verdana"/>
          <w:sz w:val="20"/>
          <w:szCs w:val="20"/>
        </w:rPr>
      </w:pPr>
      <w:r>
        <w:rPr>
          <w:rFonts w:ascii="Verdana" w:hAnsi="Verdana"/>
          <w:sz w:val="20"/>
          <w:szCs w:val="20"/>
          <w:lang w:val="English"/>
        </w:rPr>
        <w:t>If there is a choice between material gain and maintaining a good relationship, it is recommended to choose a relationship - this will give the best results in the long run.</w:t>
      </w:r>
    </w:p>
    <w:p w:rsidR="0001491D" w:rsidP="0001491D" w:rsidRDefault="0001491D" w14:paraId="1E87707B" w14:textId="77777777">
      <w:pPr>
        <w:pStyle w:val="a5"/>
        <w:numPr>
          <w:ilvl w:val="0"/>
          <w:numId w:val="13"/>
        </w:numPr>
        <w:bidi w:val="false"/>
        <w:rPr>
          <w:rFonts w:ascii="Verdana" w:hAnsi="Verdana"/>
          <w:sz w:val="20"/>
          <w:szCs w:val="20"/>
        </w:rPr>
      </w:pPr>
      <w:r>
        <w:rPr>
          <w:rFonts w:ascii="Verdana" w:hAnsi="Verdana"/>
          <w:sz w:val="20"/>
          <w:szCs w:val="20"/>
          <w:lang w:val="English"/>
        </w:rPr>
        <w:t>It is important to surround yourself with friends, allies, like-minded people. A sense of one's environment makes it possible to "unfold" and achieve more</w:t>
      </w:r>
    </w:p>
    <w:p w:rsidR="0001491D" w:rsidP="0001491D" w:rsidRDefault="0001491D" w14:paraId="4CF2D95A" w14:textId="77777777">
      <w:pPr>
        <w:pStyle w:val="a5"/>
        <w:numPr>
          <w:ilvl w:val="0"/>
          <w:numId w:val="13"/>
        </w:numPr>
        <w:bidi w:val="false"/>
        <w:rPr>
          <w:rFonts w:ascii="Verdana" w:hAnsi="Verdana"/>
          <w:sz w:val="20"/>
          <w:szCs w:val="20"/>
        </w:rPr>
      </w:pPr>
      <w:r>
        <w:rPr>
          <w:rFonts w:ascii="Verdana" w:hAnsi="Verdana"/>
          <w:sz w:val="20"/>
          <w:szCs w:val="20"/>
          <w:lang w:val="English"/>
        </w:rPr>
        <w:t>Partnership, teamwork, social activities, work with people are always preferable to independence, loneliness</w:t>
      </w:r>
    </w:p>
    <w:p w:rsidRPr="00A21D60" w:rsidR="0001491D" w:rsidP="0001491D" w:rsidRDefault="0001491D" w14:paraId="1B893427" w14:textId="77777777">
      <w:pPr>
        <w:pStyle w:val="1"/>
        <w:pageBreakBefore/>
        <w:bidi w:val="false"/>
        <w:jc w:val="center"/>
        <w:rPr>
          <w:rFonts w:asciiTheme="minorHAnsi" w:hAnsiTheme="minorHAnsi" w:cstheme="majorHAnsi"/>
          <w:color w:val="40739B" w:themeColor="background2" w:themeShade="80"/>
          <w:sz w:val="32"/>
          <w:szCs w:val="32"/>
          <w:u w:val="single"/>
        </w:rPr>
      </w:pPr>
      <w:r w:rsidRPr="00A21D60">
        <w:rPr>
          <w:rFonts w:asciiTheme="minorHAnsi" w:hAnsiTheme="minorHAnsi" w:cstheme="majorHAnsi"/>
          <w:color w:val="40739B" w:themeColor="background2" w:themeShade="80"/>
          <w:sz w:val="32"/>
          <w:szCs w:val="32"/>
          <w:u w:val="single"/>
          <w:lang w:val="English"/>
        </w:rPr>
        <w:lastRenderedPageBreak/>
        <w:t>METAL</w:t>
      </w:r>
    </w:p>
    <w:p w:rsidRPr="00342BF4" w:rsidR="0001491D" w:rsidP="0001491D" w:rsidRDefault="0001491D" w14:paraId="79A28991" w14:textId="77777777">
      <w:pPr>
        <w:pStyle w:val="a5"/>
        <w:numPr>
          <w:ilvl w:val="0"/>
          <w:numId w:val="10"/>
        </w:numPr>
        <w:bidi w:val="false"/>
        <w:jc w:val="center"/>
        <w:rPr>
          <w:rFonts w:ascii="Book Antiqua" w:hAnsi="Book Antiqua"/>
          <w:b/>
          <w:bCs/>
          <w:color w:val="40739B" w:themeColor="background2" w:themeShade="80"/>
          <w:sz w:val="24"/>
          <w:szCs w:val="24"/>
        </w:rPr>
      </w:pPr>
      <w:r w:rsidRPr="00342BF4">
        <w:rPr>
          <w:rFonts w:ascii="Book Antiqua" w:hAnsi="Book Antiqua"/>
          <w:b/>
          <w:color w:val="40739B" w:themeColor="background2" w:themeShade="80"/>
          <w:sz w:val="24"/>
          <w:szCs w:val="24"/>
          <w:lang w:val="English"/>
        </w:rPr>
        <w:t xml:space="preserve">Element of Self-Expression</w:t>
      </w:r>
    </w:p>
    <w:p w:rsidRPr="00342BF4" w:rsidR="0001491D" w:rsidP="0001491D" w:rsidRDefault="0001491D" w14:paraId="6B8471DD" w14:textId="77777777">
      <w:pPr>
        <w:pStyle w:val="a5"/>
        <w:numPr>
          <w:ilvl w:val="0"/>
          <w:numId w:val="10"/>
        </w:numPr>
        <w:bidi w:val="false"/>
        <w:jc w:val="center"/>
        <w:rPr>
          <w:rFonts w:ascii="Book Antiqua" w:hAnsi="Book Antiqua"/>
          <w:b/>
          <w:bCs/>
          <w:color w:val="40739B" w:themeColor="background2" w:themeShade="80"/>
          <w:sz w:val="24"/>
          <w:szCs w:val="24"/>
        </w:rPr>
      </w:pPr>
      <w:r>
        <w:rPr>
          <w:rFonts w:ascii="Book Antiqua" w:hAnsi="Book Antiqua"/>
          <w:b/>
          <w:color w:val="40739B" w:themeColor="background2" w:themeShade="80"/>
          <w:sz w:val="24"/>
          <w:szCs w:val="24"/>
          <w:lang w:val="English"/>
        </w:rPr>
        <w:t>Balanced</w:t>
      </w:r>
    </w:p>
    <w:p w:rsidRPr="00342BF4" w:rsidR="0001491D" w:rsidP="0001491D" w:rsidRDefault="0001491D" w14:paraId="53112498" w14:textId="77777777">
      <w:pPr>
        <w:pStyle w:val="a5"/>
        <w:numPr>
          <w:ilvl w:val="0"/>
          <w:numId w:val="10"/>
        </w:numPr>
        <w:bidi w:val="false"/>
        <w:jc w:val="center"/>
        <w:rPr>
          <w:rFonts w:ascii="Book Antiqua" w:hAnsi="Book Antiqua"/>
          <w:b/>
          <w:bCs/>
          <w:color w:val="40739B" w:themeColor="background2" w:themeShade="80"/>
          <w:sz w:val="24"/>
          <w:szCs w:val="24"/>
        </w:rPr>
      </w:pPr>
      <w:r w:rsidRPr="00342BF4">
        <w:rPr>
          <w:rFonts w:ascii="Book Antiqua" w:hAnsi="Book Antiqua"/>
          <w:b/>
          <w:color w:val="40739B" w:themeColor="background2" w:themeShade="80"/>
          <w:sz w:val="24"/>
          <w:szCs w:val="24"/>
          <w:lang w:val="English"/>
        </w:rPr>
        <w:t>USELESS ELEMENTS</w:t>
      </w:r>
    </w:p>
    <w:p w:rsidRPr="00A3795B" w:rsidR="0001491D" w:rsidP="0001491D" w:rsidRDefault="0001491D" w14:paraId="53B5B80E" w14:textId="77777777">
      <w:pPr>
        <w:bidi w:val="false"/>
        <w:rPr>
          <w:rFonts w:ascii="Verdana" w:hAnsi="Verdana"/>
          <w:sz w:val="20"/>
          <w:szCs w:val="20"/>
        </w:rPr>
      </w:pPr>
      <w:r w:rsidRPr="00A3795B">
        <w:rPr>
          <w:rFonts w:ascii="Verdana" w:hAnsi="Verdana"/>
          <w:sz w:val="20"/>
          <w:szCs w:val="20"/>
          <w:lang w:val="English"/>
        </w:rPr>
        <w:t xml:space="preserve">Metal is an Element of Self-Expression and reflects the following aspects of life: </w:t>
      </w:r>
    </w:p>
    <w:p w:rsidRPr="00A3795B" w:rsidR="0001491D" w:rsidP="0001491D" w:rsidRDefault="0001491D" w14:paraId="7D62CCF2" w14:textId="77777777">
      <w:pPr>
        <w:pStyle w:val="a5"/>
        <w:numPr>
          <w:ilvl w:val="0"/>
          <w:numId w:val="6"/>
        </w:numPr>
        <w:bidi w:val="false"/>
        <w:rPr>
          <w:rFonts w:ascii="Verdana" w:hAnsi="Verdana"/>
          <w:sz w:val="20"/>
          <w:szCs w:val="20"/>
        </w:rPr>
      </w:pPr>
      <w:r w:rsidRPr="00A3795B">
        <w:rPr>
          <w:rFonts w:ascii="Verdana" w:hAnsi="Verdana"/>
          <w:sz w:val="20"/>
          <w:szCs w:val="20"/>
          <w:lang w:val="English"/>
        </w:rPr>
        <w:t>Work, profession, creativity</w:t>
      </w:r>
    </w:p>
    <w:p w:rsidRPr="00A3795B" w:rsidR="0001491D" w:rsidP="0001491D" w:rsidRDefault="0001491D" w14:paraId="525D5447" w14:textId="77777777">
      <w:pPr>
        <w:pStyle w:val="a5"/>
        <w:numPr>
          <w:ilvl w:val="0"/>
          <w:numId w:val="6"/>
        </w:numPr>
        <w:bidi w:val="false"/>
        <w:rPr>
          <w:rFonts w:ascii="Verdana" w:hAnsi="Verdana"/>
          <w:sz w:val="20"/>
          <w:szCs w:val="20"/>
        </w:rPr>
      </w:pPr>
      <w:r w:rsidRPr="00A3795B">
        <w:rPr>
          <w:rFonts w:ascii="Verdana" w:hAnsi="Verdana"/>
          <w:sz w:val="20"/>
          <w:szCs w:val="20"/>
          <w:lang w:val="English"/>
        </w:rPr>
        <w:t>Ability to implement your ideas, move forward, act</w:t>
      </w:r>
    </w:p>
    <w:p w:rsidRPr="00A3795B" w:rsidR="0001491D" w:rsidP="0001491D" w:rsidRDefault="0001491D" w14:paraId="61770514" w14:textId="77777777">
      <w:pPr>
        <w:pStyle w:val="a5"/>
        <w:numPr>
          <w:ilvl w:val="0"/>
          <w:numId w:val="6"/>
        </w:numPr>
        <w:bidi w:val="false"/>
        <w:rPr>
          <w:rFonts w:ascii="Verdana" w:hAnsi="Verdana"/>
          <w:sz w:val="20"/>
          <w:szCs w:val="20"/>
        </w:rPr>
      </w:pPr>
      <w:r w:rsidRPr="00A3795B">
        <w:rPr>
          <w:rFonts w:ascii="Verdana" w:hAnsi="Verdana"/>
          <w:sz w:val="20"/>
          <w:szCs w:val="20"/>
          <w:lang w:val="English"/>
        </w:rPr>
        <w:t>The desire for freedom, independence, the "spirit of rebellion", innovation</w:t>
      </w:r>
    </w:p>
    <w:p w:rsidRPr="00A3795B" w:rsidR="0001491D" w:rsidP="0001491D" w:rsidRDefault="0001491D" w14:paraId="2E0AAF93" w14:textId="77777777">
      <w:pPr>
        <w:pStyle w:val="a5"/>
        <w:numPr>
          <w:ilvl w:val="0"/>
          <w:numId w:val="6"/>
        </w:numPr>
        <w:bidi w:val="false"/>
        <w:rPr>
          <w:rFonts w:ascii="Verdana" w:hAnsi="Verdana"/>
          <w:sz w:val="20"/>
          <w:szCs w:val="20"/>
        </w:rPr>
      </w:pPr>
      <w:r w:rsidRPr="00A3795B">
        <w:rPr>
          <w:rFonts w:ascii="Verdana" w:hAnsi="Verdana"/>
          <w:sz w:val="20"/>
          <w:szCs w:val="20"/>
          <w:lang w:val="English"/>
        </w:rPr>
        <w:t>Propensity for private business, entrepreneurship</w:t>
      </w:r>
    </w:p>
    <w:p w:rsidR="0001491D" w:rsidP="0001491D" w:rsidRDefault="0001491D" w14:paraId="6AFE760A" w14:textId="77777777">
      <w:pPr>
        <w:pStyle w:val="a5"/>
        <w:numPr>
          <w:ilvl w:val="0"/>
          <w:numId w:val="6"/>
        </w:numPr>
        <w:bidi w:val="false"/>
        <w:rPr>
          <w:rFonts w:ascii="Verdana" w:hAnsi="Verdana"/>
          <w:sz w:val="20"/>
          <w:szCs w:val="20"/>
        </w:rPr>
      </w:pPr>
      <w:r w:rsidRPr="00A3795B">
        <w:rPr>
          <w:rFonts w:ascii="Verdana" w:hAnsi="Verdana"/>
          <w:sz w:val="20"/>
          <w:szCs w:val="20"/>
          <w:lang w:val="English"/>
        </w:rPr>
        <w:t>All aspects related to children for a woman - conception, birth, upbringing, relationships</w:t>
      </w:r>
    </w:p>
    <w:p w:rsidR="0001491D" w:rsidP="0001491D" w:rsidRDefault="0001491D" w14:paraId="3F033D18" w14:textId="77777777">
      <w:pPr>
        <w:bidi w:val="false"/>
        <w:rPr>
          <w:rFonts w:ascii="Verdana" w:hAnsi="Verdana"/>
          <w:sz w:val="20"/>
          <w:szCs w:val="20"/>
        </w:rPr>
      </w:pPr>
      <w:r w:rsidRPr="00342BF4">
        <w:rPr>
          <w:rFonts w:asciiTheme="majorHAnsi" w:hAnsiTheme="majorHAnsi" w:cstheme="majorHAnsi"/>
          <w:b/>
          <w:i/>
          <w:sz w:val="26"/>
          <w:szCs w:val="26"/>
          <w:lang w:val="English"/>
        </w:rPr>
        <w:t>The balanced element of Metal</w:t>
      </w:r>
      <w:r w:rsidRPr="00A3795B">
        <w:rPr>
          <w:rFonts w:ascii="Verdana" w:hAnsi="Verdana"/>
          <w:sz w:val="20"/>
          <w:szCs w:val="20"/>
          <w:lang w:val="English"/>
        </w:rPr>
        <w:t xml:space="preserve"> gives discipline and determination. Insight, the ability to compete and be tough if necessary make people with a balanced element of metal very successful and adapted to life. About them you can say that "they will not disappear anywhere." They show abilities in the exact sciences, easily navigate in finances, numbers, laws. Respect rules, laws, orders, do not tolerate negligence, negligence, irresponsibility. At the same time,  are quite susceptible to the environment, can easily "attach" negative energy from the outside, so it is important to regularly clean your biofield and energy in the house.</w:t>
      </w:r>
    </w:p>
    <w:p w:rsidRPr="006C2C9B" w:rsidR="0001491D" w:rsidP="0001491D" w:rsidRDefault="0001491D" w14:paraId="7A4B8513" w14:textId="77777777">
      <w:pPr>
        <w:bidi w:val="false"/>
        <w:rPr>
          <w:rFonts w:ascii="Verdana" w:hAnsi="Verdana"/>
        </w:rPr>
      </w:pPr>
      <w:r w:rsidRPr="006C2C9B">
        <w:rPr>
          <w:rFonts w:asciiTheme="majorHAnsi" w:hAnsiTheme="majorHAnsi" w:cstheme="majorHAnsi"/>
          <w:b/>
          <w:i/>
          <w:sz w:val="26"/>
          <w:szCs w:val="26"/>
          <w:lang w:val="English"/>
        </w:rPr>
        <w:t xml:space="preserve">The balanced element of Self-Expression </w:t>
      </w:r>
      <w:r w:rsidRPr="006C2C9B">
        <w:rPr>
          <w:rFonts w:ascii="Verdana" w:hAnsi="Verdana"/>
          <w:lang w:val="English"/>
        </w:rPr>
        <w:t xml:space="preserve"/>
      </w:r>
      <w:r w:rsidRPr="0001491D">
        <w:rPr>
          <w:rFonts w:ascii="Verdana" w:hAnsi="Verdana"/>
          <w:sz w:val="20"/>
          <w:szCs w:val="20"/>
          <w:lang w:val="English"/>
        </w:rPr>
        <w:t xml:space="preserve">indicates a balanced and deliberate approach to life, the ability to draw conclusions and anticipate the consequences of your actions. It helps to build the right strategy and choose the right time to act. It also gives a healthy desire for freedom, independence. There is a tendency to private business, entrepreneurship. It is quite easy to find what to do in life and how to realize your talents. </w:t>
      </w:r>
    </w:p>
    <w:p w:rsidRPr="00A3795B" w:rsidR="0001491D" w:rsidP="0001491D" w:rsidRDefault="0001491D" w14:paraId="3E3D356B" w14:textId="77777777">
      <w:pPr>
        <w:bidi w:val="false"/>
        <w:rPr>
          <w:rFonts w:ascii="Verdana" w:hAnsi="Verdana"/>
          <w:sz w:val="20"/>
          <w:szCs w:val="20"/>
        </w:rPr>
      </w:pPr>
      <w:r w:rsidRPr="00A3795B">
        <w:rPr>
          <w:rFonts w:ascii="Verdana" w:hAnsi="Verdana"/>
          <w:sz w:val="20"/>
          <w:szCs w:val="20"/>
          <w:lang w:val="English"/>
        </w:rPr>
        <w:t xml:space="preserve">The Element of Self-Expression corresponds to </w:t>
      </w:r>
      <w:r w:rsidRPr="001D750D">
        <w:rPr>
          <w:rFonts w:ascii="Verdana" w:hAnsi="Verdana"/>
          <w:i/>
          <w:sz w:val="20"/>
          <w:szCs w:val="20"/>
          <w:u w:val="single"/>
          <w:lang w:val="English"/>
        </w:rPr>
        <w:t>the useless</w:t>
      </w:r>
      <w:r w:rsidRPr="00A3795B">
        <w:rPr>
          <w:rFonts w:ascii="Verdana" w:hAnsi="Verdana"/>
          <w:sz w:val="20"/>
          <w:szCs w:val="20"/>
          <w:lang w:val="English"/>
        </w:rPr>
        <w:t xml:space="preserve"> element of Metal, so  the </w:t>
      </w:r>
      <w:r w:rsidRPr="00342BF4">
        <w:rPr>
          <w:rFonts w:asciiTheme="majorHAnsi" w:hAnsiTheme="majorHAnsi" w:cstheme="majorHAnsi"/>
          <w:b/>
          <w:i/>
          <w:sz w:val="26"/>
          <w:szCs w:val="26"/>
          <w:lang w:val="English"/>
        </w:rPr>
        <w:t>strategy for success</w:t>
      </w:r>
      <w:r w:rsidRPr="00A3795B">
        <w:rPr>
          <w:rFonts w:ascii="Verdana" w:hAnsi="Verdana"/>
          <w:sz w:val="20"/>
          <w:szCs w:val="20"/>
          <w:lang w:val="English"/>
        </w:rPr>
        <w:t xml:space="preserve"> is as follows: </w:t>
      </w:r>
    </w:p>
    <w:p w:rsidRPr="00A3795B" w:rsidR="0001491D" w:rsidP="0001491D" w:rsidRDefault="0001491D" w14:paraId="4D372C1A" w14:textId="77777777">
      <w:pPr>
        <w:pStyle w:val="a5"/>
        <w:numPr>
          <w:ilvl w:val="0"/>
          <w:numId w:val="11"/>
        </w:numPr>
        <w:bidi w:val="false"/>
        <w:rPr>
          <w:rFonts w:ascii="Verdana" w:hAnsi="Verdana"/>
          <w:sz w:val="20"/>
          <w:szCs w:val="20"/>
        </w:rPr>
      </w:pPr>
      <w:r w:rsidRPr="00A3795B">
        <w:rPr>
          <w:rFonts w:ascii="Verdana" w:hAnsi="Verdana"/>
          <w:sz w:val="20"/>
          <w:szCs w:val="20"/>
          <w:lang w:val="English"/>
        </w:rPr>
        <w:t xml:space="preserve">Try not to overload yourself with work, strive to work less and optimize processes as much as possible and / or delegate. Work for wear and tear will never be effective</w:t>
      </w:r>
    </w:p>
    <w:p w:rsidRPr="00A3795B" w:rsidR="0001491D" w:rsidP="0001491D" w:rsidRDefault="0001491D" w14:paraId="58A3C04E" w14:textId="77777777">
      <w:pPr>
        <w:pStyle w:val="a5"/>
        <w:numPr>
          <w:ilvl w:val="0"/>
          <w:numId w:val="11"/>
        </w:numPr>
        <w:bidi w:val="false"/>
        <w:rPr>
          <w:rFonts w:ascii="Verdana" w:hAnsi="Verdana"/>
          <w:sz w:val="20"/>
          <w:szCs w:val="20"/>
        </w:rPr>
      </w:pPr>
      <w:r>
        <w:rPr>
          <w:rFonts w:ascii="Verdana" w:hAnsi="Verdana"/>
          <w:sz w:val="20"/>
          <w:szCs w:val="20"/>
          <w:lang w:val="English"/>
        </w:rPr>
        <w:t>It is better to avoid unnecessary mistakes and experiments. Sometimes it's better to show restraint and not do it than to create problems for yourself by rash actions.</w:t>
      </w:r>
    </w:p>
    <w:p w:rsidR="0001491D" w:rsidP="0001491D" w:rsidRDefault="0001491D" w14:paraId="1D154887" w14:textId="77777777">
      <w:pPr>
        <w:pStyle w:val="a5"/>
        <w:numPr>
          <w:ilvl w:val="0"/>
          <w:numId w:val="11"/>
        </w:numPr>
        <w:bidi w:val="false"/>
        <w:rPr>
          <w:rFonts w:ascii="Verdana" w:hAnsi="Verdana"/>
          <w:sz w:val="20"/>
          <w:szCs w:val="20"/>
        </w:rPr>
      </w:pPr>
      <w:r>
        <w:rPr>
          <w:rFonts w:ascii="Verdana" w:hAnsi="Verdana"/>
          <w:sz w:val="20"/>
          <w:szCs w:val="20"/>
          <w:lang w:val="English"/>
        </w:rPr>
        <w:t>Do not torture yourself too much with the search for "your purpose". You can periodically change the type of activity, not to work, if there is such an opportunity, or to engage in academic, scientific, social activities</w:t>
      </w:r>
    </w:p>
    <w:p w:rsidR="0001491D" w:rsidP="0001491D" w:rsidRDefault="0001491D" w14:paraId="548C34DD" w14:textId="77777777">
      <w:pPr>
        <w:pStyle w:val="a5"/>
        <w:numPr>
          <w:ilvl w:val="0"/>
          <w:numId w:val="11"/>
        </w:numPr>
        <w:bidi w:val="false"/>
        <w:rPr>
          <w:rFonts w:ascii="Verdana" w:hAnsi="Verdana"/>
          <w:sz w:val="20"/>
          <w:szCs w:val="20"/>
        </w:rPr>
      </w:pPr>
      <w:r>
        <w:rPr>
          <w:rFonts w:ascii="Verdana" w:hAnsi="Verdana"/>
          <w:sz w:val="20"/>
          <w:szCs w:val="20"/>
          <w:lang w:val="English"/>
        </w:rPr>
        <w:t>It is important to show more restraint in expressing your point of view and not to press your opinion. It is better to listen more and perceive incoming information</w:t>
      </w:r>
    </w:p>
    <w:p w:rsidRPr="00A21D60" w:rsidR="0001491D" w:rsidP="0001491D" w:rsidRDefault="0001491D" w14:paraId="21D4E99D" w14:textId="77777777">
      <w:pPr>
        <w:pStyle w:val="1"/>
        <w:pageBreakBefore/>
        <w:bidi w:val="false"/>
        <w:jc w:val="center"/>
        <w:rPr>
          <w:rFonts w:asciiTheme="minorHAnsi" w:hAnsiTheme="minorHAnsi" w:cstheme="majorHAnsi"/>
          <w:color w:val="0070C0"/>
          <w:sz w:val="32"/>
          <w:szCs w:val="32"/>
          <w:u w:val="single"/>
        </w:rPr>
      </w:pPr>
      <w:r w:rsidRPr="00A21D60">
        <w:rPr>
          <w:rFonts w:asciiTheme="minorHAnsi" w:hAnsiTheme="minorHAnsi" w:cstheme="majorHAnsi"/>
          <w:color w:val="0070C0"/>
          <w:sz w:val="32"/>
          <w:szCs w:val="32"/>
          <w:u w:val="single"/>
          <w:lang w:val="English"/>
        </w:rPr>
        <w:lastRenderedPageBreak/>
        <w:t>WATER</w:t>
      </w:r>
    </w:p>
    <w:p w:rsidRPr="00A21D60" w:rsidR="0001491D" w:rsidP="0001491D" w:rsidRDefault="0001491D" w14:paraId="0012F206" w14:textId="77777777">
      <w:pPr>
        <w:pStyle w:val="a5"/>
        <w:numPr>
          <w:ilvl w:val="0"/>
          <w:numId w:val="10"/>
        </w:numPr>
        <w:bidi w:val="false"/>
        <w:jc w:val="center"/>
        <w:rPr>
          <w:rFonts w:ascii="Book Antiqua" w:hAnsi="Book Antiqua"/>
          <w:b/>
          <w:bCs/>
          <w:color w:val="0070C0"/>
          <w:sz w:val="24"/>
          <w:szCs w:val="24"/>
        </w:rPr>
      </w:pPr>
      <w:r w:rsidRPr="00A21D60">
        <w:rPr>
          <w:rFonts w:ascii="Book Antiqua" w:hAnsi="Book Antiqua"/>
          <w:b/>
          <w:color w:val="0070C0"/>
          <w:sz w:val="24"/>
          <w:szCs w:val="24"/>
          <w:lang w:val="English"/>
        </w:rPr>
        <w:t xml:space="preserve">The Element of Wealth</w:t>
      </w:r>
    </w:p>
    <w:p w:rsidRPr="00A21D60" w:rsidR="0001491D" w:rsidP="0001491D" w:rsidRDefault="0001491D" w14:paraId="71DB7651" w14:textId="77777777">
      <w:pPr>
        <w:pStyle w:val="a5"/>
        <w:numPr>
          <w:ilvl w:val="0"/>
          <w:numId w:val="10"/>
        </w:numPr>
        <w:bidi w:val="false"/>
        <w:jc w:val="center"/>
        <w:rPr>
          <w:rFonts w:ascii="Book Antiqua" w:hAnsi="Book Antiqua"/>
          <w:b/>
          <w:bCs/>
          <w:color w:val="0070C0"/>
          <w:sz w:val="24"/>
          <w:szCs w:val="24"/>
        </w:rPr>
      </w:pPr>
      <w:r>
        <w:rPr>
          <w:rFonts w:ascii="Book Antiqua" w:hAnsi="Book Antiqua"/>
          <w:b/>
          <w:color w:val="0070C0"/>
          <w:sz w:val="24"/>
          <w:szCs w:val="24"/>
          <w:lang w:val="English"/>
        </w:rPr>
        <w:t>Balanced</w:t>
      </w:r>
    </w:p>
    <w:p w:rsidRPr="00A21D60" w:rsidR="0001491D" w:rsidP="0001491D" w:rsidRDefault="00FA43BC" w14:paraId="0B56ECBA" w14:textId="4F36C8A4">
      <w:pPr>
        <w:pStyle w:val="a5"/>
        <w:numPr>
          <w:ilvl w:val="0"/>
          <w:numId w:val="10"/>
        </w:numPr>
        <w:bidi w:val="false"/>
        <w:jc w:val="center"/>
        <w:rPr>
          <w:rFonts w:ascii="Book Antiqua" w:hAnsi="Book Antiqua"/>
          <w:b/>
          <w:bCs/>
          <w:color w:val="0070C0"/>
          <w:sz w:val="24"/>
          <w:szCs w:val="24"/>
        </w:rPr>
      </w:pPr>
      <w:r>
        <w:rPr>
          <w:rFonts w:ascii="Book Antiqua" w:hAnsi="Book Antiqua"/>
          <w:b/>
          <w:color w:val="0070C0"/>
          <w:sz w:val="24"/>
          <w:szCs w:val="24"/>
          <w:lang w:val="English"/>
        </w:rPr>
        <w:t>USELESS ELEMENTS</w:t>
      </w:r>
    </w:p>
    <w:p w:rsidRPr="00A3795B" w:rsidR="0001491D" w:rsidP="0001491D" w:rsidRDefault="0001491D" w14:paraId="20C46108" w14:textId="77777777">
      <w:pPr>
        <w:bidi w:val="false"/>
        <w:rPr>
          <w:rFonts w:ascii="Verdana" w:hAnsi="Verdana"/>
          <w:sz w:val="20"/>
          <w:szCs w:val="20"/>
        </w:rPr>
      </w:pPr>
      <w:r w:rsidRPr="00A3795B">
        <w:rPr>
          <w:rFonts w:ascii="Verdana" w:hAnsi="Verdana"/>
          <w:sz w:val="20"/>
          <w:szCs w:val="20"/>
          <w:lang w:val="English"/>
        </w:rPr>
        <w:t xml:space="preserve">Water is the Element of Wealth and reflects the following aspects of life: </w:t>
      </w:r>
    </w:p>
    <w:p w:rsidRPr="00A3795B" w:rsidR="0001491D" w:rsidP="0001491D" w:rsidRDefault="0001491D" w14:paraId="28CB31FF" w14:textId="77777777">
      <w:pPr>
        <w:pStyle w:val="a5"/>
        <w:numPr>
          <w:ilvl w:val="0"/>
          <w:numId w:val="7"/>
        </w:numPr>
        <w:bidi w:val="false"/>
        <w:rPr>
          <w:rFonts w:ascii="Verdana" w:hAnsi="Verdana"/>
          <w:sz w:val="20"/>
          <w:szCs w:val="20"/>
        </w:rPr>
      </w:pPr>
      <w:r w:rsidRPr="00A3795B">
        <w:rPr>
          <w:rFonts w:ascii="Verdana" w:hAnsi="Verdana"/>
          <w:sz w:val="20"/>
          <w:szCs w:val="20"/>
          <w:lang w:val="English"/>
        </w:rPr>
        <w:t>The degree of importance of money and material values for a person</w:t>
      </w:r>
    </w:p>
    <w:p w:rsidRPr="00A3795B" w:rsidR="0001491D" w:rsidP="0001491D" w:rsidRDefault="0001491D" w14:paraId="1649BF0F" w14:textId="77777777">
      <w:pPr>
        <w:pStyle w:val="a5"/>
        <w:numPr>
          <w:ilvl w:val="0"/>
          <w:numId w:val="7"/>
        </w:numPr>
        <w:bidi w:val="false"/>
        <w:rPr>
          <w:rFonts w:ascii="Verdana" w:hAnsi="Verdana"/>
          <w:sz w:val="20"/>
          <w:szCs w:val="20"/>
        </w:rPr>
      </w:pPr>
      <w:r w:rsidRPr="00A3795B">
        <w:rPr>
          <w:rFonts w:ascii="Verdana" w:hAnsi="Verdana"/>
          <w:sz w:val="20"/>
          <w:szCs w:val="20"/>
          <w:lang w:val="English"/>
        </w:rPr>
        <w:t>Ability to earn and benefit from various situations</w:t>
      </w:r>
    </w:p>
    <w:p w:rsidRPr="00A3795B" w:rsidR="0001491D" w:rsidP="0001491D" w:rsidRDefault="0001491D" w14:paraId="26335780" w14:textId="77777777">
      <w:pPr>
        <w:pStyle w:val="a5"/>
        <w:numPr>
          <w:ilvl w:val="0"/>
          <w:numId w:val="7"/>
        </w:numPr>
        <w:bidi w:val="false"/>
        <w:rPr>
          <w:rFonts w:ascii="Verdana" w:hAnsi="Verdana"/>
          <w:sz w:val="20"/>
          <w:szCs w:val="20"/>
        </w:rPr>
      </w:pPr>
      <w:r w:rsidRPr="00A3795B">
        <w:rPr>
          <w:rFonts w:ascii="Verdana" w:hAnsi="Verdana"/>
          <w:sz w:val="20"/>
          <w:szCs w:val="20"/>
          <w:lang w:val="English"/>
        </w:rPr>
        <w:t>Abilities in management and people management</w:t>
      </w:r>
    </w:p>
    <w:p w:rsidRPr="00A3795B" w:rsidR="0001491D" w:rsidP="0001491D" w:rsidRDefault="0001491D" w14:paraId="1AB0940E" w14:textId="77777777">
      <w:pPr>
        <w:pStyle w:val="a5"/>
        <w:numPr>
          <w:ilvl w:val="0"/>
          <w:numId w:val="7"/>
        </w:numPr>
        <w:bidi w:val="false"/>
        <w:rPr>
          <w:rFonts w:ascii="Verdana" w:hAnsi="Verdana"/>
          <w:sz w:val="20"/>
          <w:szCs w:val="20"/>
        </w:rPr>
      </w:pPr>
      <w:r w:rsidRPr="00A3795B">
        <w:rPr>
          <w:rFonts w:ascii="Verdana" w:hAnsi="Verdana"/>
          <w:sz w:val="20"/>
          <w:szCs w:val="20"/>
          <w:lang w:val="English"/>
        </w:rPr>
        <w:t>Success in commerce, trade, business</w:t>
      </w:r>
    </w:p>
    <w:p w:rsidRPr="00A3795B" w:rsidR="0001491D" w:rsidP="0001491D" w:rsidRDefault="0001491D" w14:paraId="032CACAA" w14:textId="77777777">
      <w:pPr>
        <w:pStyle w:val="a5"/>
        <w:numPr>
          <w:ilvl w:val="0"/>
          <w:numId w:val="7"/>
        </w:numPr>
        <w:bidi w:val="false"/>
        <w:rPr>
          <w:rFonts w:ascii="Verdana" w:hAnsi="Verdana"/>
          <w:sz w:val="20"/>
          <w:szCs w:val="20"/>
        </w:rPr>
      </w:pPr>
      <w:r w:rsidRPr="00A3795B">
        <w:rPr>
          <w:rFonts w:ascii="Verdana" w:hAnsi="Verdana"/>
          <w:sz w:val="20"/>
          <w:szCs w:val="20"/>
          <w:lang w:val="English"/>
        </w:rPr>
        <w:t>Relationships with women, interest in the opposite sex for a man</w:t>
      </w:r>
    </w:p>
    <w:p w:rsidRPr="00A3795B" w:rsidR="0001491D" w:rsidP="0001491D" w:rsidRDefault="0001491D" w14:paraId="63E8A57C" w14:textId="77777777">
      <w:pPr>
        <w:bidi w:val="false"/>
        <w:rPr>
          <w:rFonts w:ascii="Verdana" w:hAnsi="Verdana"/>
          <w:sz w:val="20"/>
          <w:szCs w:val="20"/>
        </w:rPr>
      </w:pPr>
      <w:r w:rsidRPr="00342BF4">
        <w:rPr>
          <w:rFonts w:asciiTheme="majorHAnsi" w:hAnsiTheme="majorHAnsi" w:cstheme="majorHAnsi"/>
          <w:b/>
          <w:i/>
          <w:sz w:val="26"/>
          <w:szCs w:val="26"/>
          <w:lang w:val="English"/>
        </w:rPr>
        <w:t>The balanced element of Water</w:t>
      </w:r>
      <w:r w:rsidRPr="00A3795B">
        <w:rPr>
          <w:rFonts w:ascii="Verdana" w:hAnsi="Verdana"/>
          <w:sz w:val="20"/>
          <w:szCs w:val="20"/>
          <w:lang w:val="English"/>
        </w:rPr>
        <w:t xml:space="preserve"> endows with sanity, caution and good intellectual abilities. There is a talent for talking about any topic and taking advantage of the slightest opportunity. People of balanced water are successful businessmen, politicians and diplomats, they do not seek to go into open conflict, they are able to take into account the interests of other people and fit well into any situation. Flexibility, pressure, intelligence are the main features of balanced water.</w:t>
      </w:r>
    </w:p>
    <w:p w:rsidRPr="006C2C9B" w:rsidR="0001491D" w:rsidP="0001491D" w:rsidRDefault="0001491D" w14:paraId="6F217AEF" w14:textId="77777777">
      <w:pPr>
        <w:bidi w:val="false"/>
        <w:rPr>
          <w:rFonts w:ascii="Verdana" w:hAnsi="Verdana"/>
        </w:rPr>
      </w:pPr>
      <w:r w:rsidRPr="006C2C9B">
        <w:rPr>
          <w:rFonts w:asciiTheme="majorHAnsi" w:hAnsiTheme="majorHAnsi" w:cstheme="majorHAnsi"/>
          <w:b/>
          <w:i/>
          <w:sz w:val="26"/>
          <w:szCs w:val="26"/>
          <w:lang w:val="English"/>
        </w:rPr>
        <w:t xml:space="preserve">The balanced element of Wealth </w:t>
      </w:r>
      <w:r w:rsidRPr="006C2C9B">
        <w:rPr>
          <w:rFonts w:ascii="Verdana" w:hAnsi="Verdana"/>
          <w:lang w:val="English"/>
        </w:rPr>
        <w:t xml:space="preserve"/>
      </w:r>
      <w:r w:rsidRPr="0001491D">
        <w:rPr>
          <w:rFonts w:ascii="Verdana" w:hAnsi="Verdana"/>
          <w:sz w:val="20"/>
          <w:szCs w:val="20"/>
          <w:lang w:val="English"/>
        </w:rPr>
        <w:t xml:space="preserve">gives the talent of an entrepreneur, the ability to make money and understand financial issues. You can go into business, trade or the financial sphere. A person is accompanied by monetary luck, sooner or later wealth will come, the main thing is not to miss the chance and not to doubt your talent and luck. </w:t>
      </w:r>
      <w:r w:rsidRPr="006C2C9B">
        <w:rPr>
          <w:rFonts w:ascii="Verdana" w:hAnsi="Verdana"/>
          <w:lang w:val="English"/>
        </w:rPr>
        <w:t xml:space="preserve"/>
      </w:r>
    </w:p>
    <w:p w:rsidRPr="006C2C9B" w:rsidR="00FA43BC" w:rsidP="00FA43BC" w:rsidRDefault="00FA43BC" w14:paraId="67766334" w14:textId="77777777">
      <w:pPr>
        <w:bidi w:val="false"/>
        <w:rPr>
          <w:rFonts w:ascii="Verdana" w:hAnsi="Verdana"/>
        </w:rPr>
      </w:pPr>
      <w:r w:rsidRPr="006C2C9B">
        <w:rPr>
          <w:rFonts w:ascii="Verdana" w:hAnsi="Verdana"/>
          <w:lang w:val="English"/>
        </w:rPr>
        <w:t xml:space="preserve">The Element of Wealth corresponds to </w:t>
      </w:r>
      <w:r w:rsidRPr="006C2C9B">
        <w:rPr>
          <w:rFonts w:ascii="Verdana" w:hAnsi="Verdana"/>
          <w:i/>
          <w:u w:val="single"/>
          <w:lang w:val="English"/>
        </w:rPr>
        <w:t>the unhelpful</w:t>
      </w:r>
      <w:r w:rsidRPr="006C2C9B">
        <w:rPr>
          <w:rFonts w:ascii="Verdana" w:hAnsi="Verdana"/>
          <w:lang w:val="English"/>
        </w:rPr>
        <w:t xml:space="preserve"> element, so  the </w:t>
      </w:r>
      <w:r w:rsidRPr="006C2C9B">
        <w:rPr>
          <w:rFonts w:asciiTheme="majorHAnsi" w:hAnsiTheme="majorHAnsi" w:cstheme="majorHAnsi"/>
          <w:b/>
          <w:i/>
          <w:sz w:val="26"/>
          <w:szCs w:val="26"/>
          <w:lang w:val="English"/>
        </w:rPr>
        <w:t>strategy for success</w:t>
      </w:r>
      <w:r w:rsidRPr="006C2C9B">
        <w:rPr>
          <w:rFonts w:ascii="Verdana" w:hAnsi="Verdana"/>
          <w:lang w:val="English"/>
        </w:rPr>
        <w:t xml:space="preserve"> is as follows: </w:t>
      </w:r>
    </w:p>
    <w:p w:rsidRPr="006C2C9B" w:rsidR="00FA43BC" w:rsidP="00FA43BC" w:rsidRDefault="00FA43BC" w14:paraId="43C8B8A7" w14:textId="77777777">
      <w:pPr>
        <w:pStyle w:val="a5"/>
        <w:numPr>
          <w:ilvl w:val="0"/>
          <w:numId w:val="12"/>
        </w:numPr>
        <w:bidi w:val="false"/>
        <w:rPr>
          <w:rFonts w:ascii="Verdana" w:hAnsi="Verdana"/>
          <w:sz w:val="20"/>
          <w:szCs w:val="20"/>
        </w:rPr>
      </w:pPr>
      <w:r w:rsidRPr="006C2C9B">
        <w:rPr>
          <w:rFonts w:ascii="Verdana" w:hAnsi="Verdana"/>
          <w:sz w:val="20"/>
          <w:szCs w:val="20"/>
          <w:lang w:val="English"/>
        </w:rPr>
        <w:t>It is necessary to be calmer and more indifferent to money. The lower the degree of importance (within reason), the better the financial situation develops.</w:t>
      </w:r>
    </w:p>
    <w:p w:rsidRPr="006C2C9B" w:rsidR="00FA43BC" w:rsidP="00FA43BC" w:rsidRDefault="00FA43BC" w14:paraId="0660B4B1" w14:textId="77777777">
      <w:pPr>
        <w:pStyle w:val="a5"/>
        <w:numPr>
          <w:ilvl w:val="0"/>
          <w:numId w:val="12"/>
        </w:numPr>
        <w:bidi w:val="false"/>
        <w:rPr>
          <w:rFonts w:ascii="Verdana" w:hAnsi="Verdana"/>
          <w:sz w:val="20"/>
          <w:szCs w:val="20"/>
        </w:rPr>
      </w:pPr>
      <w:r w:rsidRPr="006C2C9B">
        <w:rPr>
          <w:rFonts w:ascii="Verdana" w:hAnsi="Verdana"/>
          <w:sz w:val="20"/>
          <w:szCs w:val="20"/>
          <w:lang w:val="English"/>
        </w:rPr>
        <w:t>In the work, you need to focus more on the process itself, the idea, the quality, the social utility, then the money will come automatically. If it does not matter what to do, just to earn - this approach will not meet expectations</w:t>
      </w:r>
    </w:p>
    <w:p w:rsidRPr="006C2C9B" w:rsidR="00FA43BC" w:rsidP="00FA43BC" w:rsidRDefault="00FA43BC" w14:paraId="47008B7E" w14:textId="77777777">
      <w:pPr>
        <w:pStyle w:val="a5"/>
        <w:numPr>
          <w:ilvl w:val="0"/>
          <w:numId w:val="12"/>
        </w:numPr>
        <w:bidi w:val="false"/>
        <w:rPr>
          <w:rFonts w:ascii="Verdana" w:hAnsi="Verdana"/>
          <w:sz w:val="20"/>
          <w:szCs w:val="20"/>
        </w:rPr>
      </w:pPr>
      <w:r w:rsidRPr="006C2C9B">
        <w:rPr>
          <w:rFonts w:ascii="Verdana" w:hAnsi="Verdana"/>
          <w:sz w:val="20"/>
          <w:szCs w:val="20"/>
          <w:lang w:val="English"/>
        </w:rPr>
        <w:t>The need to constantly solve financial issues, save, count money - all this can be tiring, annoying and not give positive results. It is better to remove the financial burden, if possible, or to strive to increase revenues through more global things (education, successful partnerships, improving product quality, etc.)</w:t>
      </w:r>
    </w:p>
    <w:p w:rsidRPr="006C2C9B" w:rsidR="00FA43BC" w:rsidP="00FA43BC" w:rsidRDefault="00FA43BC" w14:paraId="7AF44C84" w14:textId="77777777">
      <w:pPr>
        <w:pStyle w:val="a5"/>
        <w:numPr>
          <w:ilvl w:val="0"/>
          <w:numId w:val="12"/>
        </w:numPr>
        <w:bidi w:val="false"/>
        <w:rPr>
          <w:rFonts w:ascii="Verdana" w:hAnsi="Verdana"/>
          <w:sz w:val="20"/>
          <w:szCs w:val="20"/>
        </w:rPr>
      </w:pPr>
      <w:r w:rsidRPr="006C2C9B">
        <w:rPr>
          <w:rFonts w:ascii="Verdana" w:hAnsi="Verdana"/>
          <w:sz w:val="20"/>
          <w:szCs w:val="20"/>
          <w:lang w:val="English"/>
        </w:rPr>
        <w:t xml:space="preserve">The financial profession, the banking sector, accounting - these areas of activity may be familiar, will turn out well, but quickly get bored and lose meaning. </w:t>
      </w:r>
    </w:p>
    <w:p w:rsidRPr="00A3795B" w:rsidR="0001491D" w:rsidP="0001491D" w:rsidRDefault="0001491D" w14:paraId="1B2EBDDF" w14:textId="77777777">
      <w:pPr>
        <w:bidi w:val="false"/>
        <w:rPr>
          <w:rFonts w:ascii="Verdana" w:hAnsi="Verdana"/>
          <w:sz w:val="20"/>
          <w:szCs w:val="20"/>
        </w:rPr>
      </w:pPr>
    </w:p>
    <w:p w:rsidRPr="00BA386E" w:rsidR="0001491D" w:rsidP="0001491D" w:rsidRDefault="0001491D" w14:paraId="6B36C9CF" w14:textId="77777777">
      <w:pPr>
        <w:pStyle w:val="a3"/>
        <w:pageBreakBefore/>
        <w:bidi w:val="false"/>
        <w:rPr>
          <w:b/>
          <w:bCs/>
          <w:sz w:val="28"/>
          <w:szCs w:val="28"/>
        </w:rPr>
      </w:pPr>
      <w:r w:rsidRPr="00BA386E">
        <w:rPr>
          <w:b/>
          <w:sz w:val="28"/>
          <w:szCs w:val="28"/>
          <w:lang w:val="English"/>
        </w:rPr>
        <w:lastRenderedPageBreak/>
        <w:t>10-YEAR PILLARS OF LUCK</w:t>
      </w:r>
    </w:p>
    <w:p w:rsidRPr="00A21D60" w:rsidR="0001491D" w:rsidP="0001491D" w:rsidRDefault="0001491D" w14:paraId="2FE8F413" w14:textId="77777777">
      <w:pPr>
        <w:bidi w:val="false"/>
        <w:rPr>
          <w:rFonts w:ascii="Georgia" w:hAnsi="Georgia"/>
          <w:i/>
          <w:iCs/>
        </w:rPr>
      </w:pPr>
      <w:r w:rsidRPr="00A21D60">
        <w:rPr>
          <w:rFonts w:ascii="Georgia" w:hAnsi="Georgia"/>
          <w:i/>
          <w:lang w:val="English"/>
        </w:rPr>
        <w:t xml:space="preserve">The more balanced a person's horoscope is initially, the more resistant they are to the influence of 10-year periods. And, accordingly, can achieve success in each of the periods with due efforts. Changing 10-year-olds can mark new stages in life, with new priorities. People with unbalanced horoscopes are more susceptible to the influence of 10-year-olds and their life path can be quite "striped" with large amplitudes of ups and downs. </w:t>
      </w:r>
    </w:p>
    <w:p w:rsidRPr="00A21D60" w:rsidR="0001491D" w:rsidP="0001491D" w:rsidRDefault="0001491D" w14:paraId="16E849B5" w14:textId="77777777">
      <w:pPr>
        <w:bidi w:val="false"/>
        <w:rPr>
          <w:rFonts w:ascii="Georgia" w:hAnsi="Georgia"/>
          <w:i/>
          <w:iCs/>
        </w:rPr>
      </w:pPr>
      <w:r w:rsidRPr="00A21D60">
        <w:rPr>
          <w:rFonts w:ascii="Georgia" w:hAnsi="Georgia"/>
          <w:i/>
          <w:lang w:val="English"/>
        </w:rPr>
        <w:t xml:space="preserve">It is also worth noting that conflicts and clashes that are provoked by 10-year periods are not always indicators of negativity. They bring stress, but at the same time they can be a catalyst for change, personal growth, up to complete transformation. A strong personality element is more resistant to conflicts and negative combinations – for him this can be a serious stimulus for growth. A weak personality element tends to need more comfortable conditions. </w:t>
      </w:r>
    </w:p>
    <w:p w:rsidRPr="00A21D60" w:rsidR="0001491D" w:rsidP="0001491D" w:rsidRDefault="0001491D" w14:paraId="68605F32" w14:textId="77777777">
      <w:pPr>
        <w:bidi w:val="false"/>
        <w:rPr>
          <w:rFonts w:ascii="Verdana" w:hAnsi="Verdana"/>
          <w:sz w:val="20"/>
          <w:szCs w:val="20"/>
        </w:rPr>
      </w:pPr>
      <w:r w:rsidRPr="00A21D60">
        <w:rPr>
          <w:rFonts w:ascii="Verdana" w:hAnsi="Verdana"/>
          <w:sz w:val="20"/>
          <w:szCs w:val="20"/>
          <w:lang w:val="English"/>
        </w:rPr>
        <w:t xml:space="preserve">When evaluating periods, it is worth adhering to the following general rules: </w:t>
      </w:r>
    </w:p>
    <w:p w:rsidRPr="00A21D60" w:rsidR="0001491D" w:rsidP="0001491D" w:rsidRDefault="0001491D" w14:paraId="5430F514" w14:textId="77777777">
      <w:pPr>
        <w:pStyle w:val="a5"/>
        <w:numPr>
          <w:ilvl w:val="0"/>
          <w:numId w:val="14"/>
        </w:numPr>
        <w:bidi w:val="false"/>
        <w:rPr>
          <w:rFonts w:ascii="Verdana" w:hAnsi="Verdana"/>
          <w:sz w:val="20"/>
          <w:szCs w:val="20"/>
        </w:rPr>
      </w:pPr>
      <w:r w:rsidRPr="00A21D60">
        <w:rPr>
          <w:rFonts w:ascii="Verdana" w:hAnsi="Verdana"/>
          <w:sz w:val="20"/>
          <w:szCs w:val="20"/>
          <w:lang w:val="English"/>
        </w:rPr>
        <w:t>The change of 10-year period occurs from right to left, at the top is the beginning of the 10-year period</w:t>
      </w:r>
    </w:p>
    <w:p w:rsidRPr="00A21D60" w:rsidR="0001491D" w:rsidP="0001491D" w:rsidRDefault="0001491D" w14:paraId="7536DA07" w14:textId="77777777">
      <w:pPr>
        <w:pStyle w:val="a5"/>
        <w:bidi w:val="false"/>
        <w:rPr>
          <w:rFonts w:ascii="Verdana" w:hAnsi="Verdana"/>
          <w:sz w:val="20"/>
          <w:szCs w:val="20"/>
        </w:rPr>
      </w:pPr>
    </w:p>
    <w:p w:rsidRPr="00A21D60" w:rsidR="0001491D" w:rsidP="0001491D" w:rsidRDefault="0001491D" w14:paraId="54572F9C" w14:textId="77777777">
      <w:pPr>
        <w:pStyle w:val="a5"/>
        <w:numPr>
          <w:ilvl w:val="0"/>
          <w:numId w:val="14"/>
        </w:numPr>
        <w:bidi w:val="false"/>
        <w:rPr>
          <w:rFonts w:ascii="Verdana" w:hAnsi="Verdana"/>
          <w:sz w:val="20"/>
          <w:szCs w:val="20"/>
        </w:rPr>
      </w:pPr>
      <w:r w:rsidRPr="00A21D60">
        <w:rPr>
          <w:rFonts w:ascii="Verdana" w:hAnsi="Verdana"/>
          <w:sz w:val="20"/>
          <w:szCs w:val="20"/>
          <w:lang w:val="English"/>
        </w:rPr>
        <w:t xml:space="preserve">The 10-year-old pillar consists of two elements: </w:t>
      </w:r>
    </w:p>
    <w:p w:rsidRPr="00A21D60" w:rsidR="0001491D" w:rsidP="0001491D" w:rsidRDefault="0001491D" w14:paraId="2FCA5142" w14:textId="77777777">
      <w:pPr>
        <w:pStyle w:val="a5"/>
        <w:numPr>
          <w:ilvl w:val="0"/>
          <w:numId w:val="15"/>
        </w:numPr>
        <w:bidi w:val="false"/>
        <w:rPr>
          <w:rFonts w:ascii="Verdana" w:hAnsi="Verdana"/>
          <w:sz w:val="20"/>
          <w:szCs w:val="20"/>
        </w:rPr>
      </w:pPr>
      <w:r w:rsidRPr="00A21D60">
        <w:rPr>
          <w:rFonts w:ascii="Verdana" w:hAnsi="Verdana"/>
          <w:sz w:val="20"/>
          <w:szCs w:val="20"/>
          <w:lang w:val="English"/>
        </w:rPr>
        <w:t>the upper element is called the Heavenly Trunk and shows the external circumstances of life, as it looks from the outside.</w:t>
      </w:r>
    </w:p>
    <w:p w:rsidRPr="00A21D60" w:rsidR="0001491D" w:rsidP="0001491D" w:rsidRDefault="0001491D" w14:paraId="7F9C25CB" w14:textId="77777777">
      <w:pPr>
        <w:pStyle w:val="a5"/>
        <w:numPr>
          <w:ilvl w:val="0"/>
          <w:numId w:val="15"/>
        </w:numPr>
        <w:bidi w:val="false"/>
        <w:rPr>
          <w:rFonts w:ascii="Verdana" w:hAnsi="Verdana"/>
          <w:sz w:val="20"/>
          <w:szCs w:val="20"/>
        </w:rPr>
      </w:pPr>
      <w:r w:rsidRPr="00A21D60">
        <w:rPr>
          <w:rFonts w:ascii="Verdana" w:hAnsi="Verdana"/>
          <w:sz w:val="20"/>
          <w:szCs w:val="20"/>
          <w:lang w:val="English"/>
        </w:rPr>
        <w:t>the lower element (animal) is called the Earth Branch and shows the very essence of the situation, what is really happening. The influence of the Earth branch is much more significant and is the main indicator of the "luck" of the period.</w:t>
      </w:r>
    </w:p>
    <w:p w:rsidRPr="00A21D60" w:rsidR="0001491D" w:rsidP="0001491D" w:rsidRDefault="0001491D" w14:paraId="2462CE44" w14:textId="77777777">
      <w:pPr>
        <w:pStyle w:val="a5"/>
        <w:bidi w:val="false"/>
        <w:ind w:left="1068"/>
        <w:rPr>
          <w:rFonts w:ascii="Verdana" w:hAnsi="Verdana"/>
          <w:sz w:val="20"/>
          <w:szCs w:val="20"/>
        </w:rPr>
      </w:pPr>
    </w:p>
    <w:p w:rsidRPr="00A21D60" w:rsidR="0001491D" w:rsidP="0001491D" w:rsidRDefault="0001491D" w14:paraId="7D8FC15E" w14:textId="77777777">
      <w:pPr>
        <w:pStyle w:val="a5"/>
        <w:numPr>
          <w:ilvl w:val="0"/>
          <w:numId w:val="14"/>
        </w:numPr>
        <w:bidi w:val="false"/>
        <w:rPr>
          <w:rFonts w:ascii="Verdana" w:hAnsi="Verdana"/>
          <w:sz w:val="20"/>
          <w:szCs w:val="20"/>
        </w:rPr>
      </w:pPr>
      <w:r w:rsidRPr="00A21D60">
        <w:rPr>
          <w:rFonts w:ascii="Verdana" w:hAnsi="Verdana"/>
          <w:sz w:val="20"/>
          <w:szCs w:val="20"/>
          <w:lang w:val="English"/>
        </w:rPr>
        <w:t xml:space="preserve">Successful will be those periods when the elements useful for a person come. And it is better when the useful element comes down, in the Earth branch - this indicates that "your time has begun" and all active actions, thoughts, goals, vision of the situation will be correct and timely. </w:t>
      </w:r>
    </w:p>
    <w:p w:rsidRPr="00A21D60" w:rsidR="0001491D" w:rsidP="0001491D" w:rsidRDefault="0001491D" w14:paraId="0EFA3BF9" w14:textId="77777777">
      <w:pPr>
        <w:bidi w:val="false"/>
        <w:ind w:left="360"/>
        <w:rPr>
          <w:rFonts w:ascii="Verdana" w:hAnsi="Verdana"/>
          <w:sz w:val="20"/>
          <w:szCs w:val="20"/>
        </w:rPr>
      </w:pPr>
      <w:r w:rsidRPr="00A21D60">
        <w:rPr>
          <w:rFonts w:ascii="Verdana" w:hAnsi="Verdana"/>
          <w:sz w:val="20"/>
          <w:szCs w:val="20"/>
          <w:lang w:val="English"/>
        </w:rPr>
        <w:t xml:space="preserve">Useful elements in this case are </w:t>
      </w:r>
      <w:r w:rsidRPr="00A21D60">
        <w:rPr>
          <w:rFonts w:ascii="Verdana" w:hAnsi="Verdana"/>
          <w:b/>
          <w:color w:val="C00000"/>
          <w:sz w:val="20"/>
          <w:szCs w:val="20"/>
          <w:lang w:val="English"/>
        </w:rPr>
        <w:t xml:space="preserve">Fire </w:t>
      </w:r>
      <w:r w:rsidRPr="00A21D60">
        <w:rPr>
          <w:rFonts w:ascii="Verdana" w:hAnsi="Verdana"/>
          <w:color w:val="C00000"/>
          <w:sz w:val="20"/>
          <w:szCs w:val="20"/>
          <w:lang w:val="English"/>
        </w:rPr>
        <w:t xml:space="preserve"/>
      </w:r>
      <w:r w:rsidRPr="00A21D60">
        <w:rPr>
          <w:rFonts w:ascii="Verdana" w:hAnsi="Verdana"/>
          <w:sz w:val="20"/>
          <w:szCs w:val="20"/>
          <w:lang w:val="English"/>
        </w:rPr>
        <w:t xml:space="preserve">and </w:t>
      </w:r>
      <w:r w:rsidRPr="00A21D60">
        <w:rPr>
          <w:rFonts w:ascii="Verdana" w:hAnsi="Verdana"/>
          <w:b/>
          <w:color w:val="AA610D" w:themeColor="accent1" w:themeShade="BF"/>
          <w:sz w:val="20"/>
          <w:szCs w:val="20"/>
          <w:lang w:val="English"/>
        </w:rPr>
        <w:t>Earth</w:t>
      </w:r>
      <w:r w:rsidRPr="00A21D60">
        <w:rPr>
          <w:rFonts w:ascii="Verdana" w:hAnsi="Verdana"/>
          <w:sz w:val="20"/>
          <w:szCs w:val="20"/>
          <w:lang w:val="English"/>
        </w:rPr>
        <w:t>, which means "your time", the period of luck comes with the arrival of signs:</w:t>
      </w:r>
    </w:p>
    <w:p w:rsidRPr="00887BAA" w:rsidR="0001491D" w:rsidP="0001491D" w:rsidRDefault="0001491D" w14:paraId="30DB66A5" w14:textId="77777777">
      <w:pPr>
        <w:pStyle w:val="a5"/>
        <w:numPr>
          <w:ilvl w:val="0"/>
          <w:numId w:val="16"/>
        </w:numPr>
        <w:bidi w:val="false"/>
        <w:ind w:left="1068"/>
        <w:rPr>
          <w:rFonts w:ascii="Verdana" w:hAnsi="Verdana"/>
          <w:sz w:val="20"/>
          <w:szCs w:val="20"/>
        </w:rPr>
      </w:pPr>
      <w:r w:rsidRPr="00A21D60">
        <w:rPr>
          <w:rFonts w:ascii="Verdana" w:hAnsi="Verdana"/>
          <w:b/>
          <w:color w:val="C00000"/>
          <w:sz w:val="20"/>
          <w:szCs w:val="20"/>
          <w:lang w:val="English"/>
        </w:rPr>
        <w:t xml:space="preserve">Horses, Snakes </w:t>
      </w:r>
      <w:r w:rsidRPr="00A21D60">
        <w:rPr>
          <w:rFonts w:ascii="Verdana" w:hAnsi="Verdana"/>
          <w:color w:val="C00000"/>
          <w:sz w:val="20"/>
          <w:szCs w:val="20"/>
          <w:lang w:val="English"/>
        </w:rPr>
        <w:t xml:space="preserve"/>
      </w:r>
      <w:r w:rsidRPr="00A21D60">
        <w:rPr>
          <w:rFonts w:ascii="Verdana" w:hAnsi="Verdana"/>
          <w:sz w:val="20"/>
          <w:szCs w:val="20"/>
          <w:lang w:val="English"/>
        </w:rPr>
        <w:t xml:space="preserve">- the element of Fire - </w:t>
      </w:r>
      <w:r w:rsidRPr="00A21D60">
        <w:rPr>
          <w:rFonts w:ascii="Verdana" w:hAnsi="Verdana"/>
          <w:i/>
          <w:sz w:val="20"/>
          <w:szCs w:val="20"/>
          <w:lang w:val="English"/>
        </w:rPr>
        <w:t xml:space="preserve">brings support, opportunities, self-confidence, luck, the ability to be at the right time in the right place. Fire also gives a surge of positive emotions, joy, pleasure from life.</w:t>
      </w:r>
    </w:p>
    <w:p w:rsidRPr="00A21D60" w:rsidR="0001491D" w:rsidP="0001491D" w:rsidRDefault="0001491D" w14:paraId="6BFDA1B4" w14:textId="77777777">
      <w:pPr>
        <w:pStyle w:val="a5"/>
        <w:bidi w:val="false"/>
        <w:ind w:left="1068"/>
        <w:rPr>
          <w:rFonts w:ascii="Verdana" w:hAnsi="Verdana"/>
          <w:sz w:val="20"/>
          <w:szCs w:val="20"/>
        </w:rPr>
      </w:pPr>
    </w:p>
    <w:p w:rsidRPr="00A21D60" w:rsidR="0001491D" w:rsidP="0001491D" w:rsidRDefault="0001491D" w14:paraId="7C316774" w14:textId="77777777">
      <w:pPr>
        <w:pStyle w:val="a5"/>
        <w:numPr>
          <w:ilvl w:val="0"/>
          <w:numId w:val="16"/>
        </w:numPr>
        <w:bidi w:val="false"/>
        <w:ind w:left="1068"/>
        <w:rPr>
          <w:rFonts w:ascii="Verdana" w:hAnsi="Verdana"/>
          <w:sz w:val="20"/>
          <w:szCs w:val="20"/>
        </w:rPr>
      </w:pPr>
      <w:r w:rsidRPr="00A21D60">
        <w:rPr>
          <w:rFonts w:ascii="Verdana" w:hAnsi="Verdana"/>
          <w:b/>
          <w:color w:val="AA610D" w:themeColor="accent1" w:themeShade="BF"/>
          <w:sz w:val="20"/>
          <w:szCs w:val="20"/>
          <w:lang w:val="English"/>
        </w:rPr>
        <w:t xml:space="preserve">Dragon, Sheep, Dog, Bull </w:t>
      </w:r>
      <w:r w:rsidRPr="00A21D60">
        <w:rPr>
          <w:rFonts w:ascii="Verdana" w:hAnsi="Verdana"/>
          <w:color w:val="AA610D" w:themeColor="accent1" w:themeShade="BF"/>
          <w:sz w:val="20"/>
          <w:szCs w:val="20"/>
          <w:lang w:val="English"/>
        </w:rPr>
        <w:t xml:space="preserve"/>
      </w:r>
      <w:r w:rsidRPr="00A21D60">
        <w:rPr>
          <w:rFonts w:ascii="Verdana" w:hAnsi="Verdana"/>
          <w:sz w:val="20"/>
          <w:szCs w:val="20"/>
          <w:lang w:val="English"/>
        </w:rPr>
        <w:t xml:space="preserve">- the element of the Earth - </w:t>
      </w:r>
      <w:r w:rsidRPr="00A21D60">
        <w:rPr>
          <w:rFonts w:ascii="Verdana" w:hAnsi="Verdana"/>
          <w:i/>
          <w:sz w:val="20"/>
          <w:szCs w:val="20"/>
          <w:lang w:val="English"/>
        </w:rPr>
        <w:t xml:space="preserve">brings good health, a large reserve of strength, energy, support of friends, allies, like-minded people. It gives a sense of your environment and the right environment. The Earth helps to show common sense, perseverance, consistency, care for loved ones.</w:t>
      </w:r>
    </w:p>
    <w:p w:rsidRPr="00A21D60" w:rsidR="0001491D" w:rsidP="0001491D" w:rsidRDefault="0001491D" w14:paraId="0E5AD118" w14:textId="77777777">
      <w:pPr>
        <w:pStyle w:val="a5"/>
        <w:bidi w:val="false"/>
        <w:ind w:left="1440"/>
        <w:rPr>
          <w:rFonts w:ascii="Verdana" w:hAnsi="Verdana"/>
          <w:sz w:val="20"/>
          <w:szCs w:val="20"/>
        </w:rPr>
      </w:pPr>
    </w:p>
    <w:p w:rsidRPr="004736AB" w:rsidR="0001491D" w:rsidP="0001491D" w:rsidRDefault="0001491D" w14:paraId="4D143440" w14:textId="77777777">
      <w:pPr>
        <w:pStyle w:val="a5"/>
        <w:numPr>
          <w:ilvl w:val="0"/>
          <w:numId w:val="14"/>
        </w:numPr>
        <w:bidi w:val="false"/>
        <w:rPr>
          <w:rFonts w:ascii="Verdana" w:hAnsi="Verdana"/>
          <w:sz w:val="20"/>
          <w:szCs w:val="20"/>
        </w:rPr>
      </w:pPr>
      <w:r w:rsidRPr="004736AB">
        <w:rPr>
          <w:rFonts w:ascii="Verdana" w:hAnsi="Verdana"/>
          <w:sz w:val="20"/>
          <w:szCs w:val="20"/>
          <w:lang w:val="English"/>
        </w:rPr>
        <w:t xml:space="preserve">When the period is marked by unhealthy elements, then the circumstances of life can be difficult, you have to make more efforts and fight to achieve the desired. There is a feeling "that you are rowing against the tide", there is a feeling that you are in the wrong place, with the wrong people, you are not living your life. In unfavorable periods, it is quite natural and even useful to suffer failures and failures, make mistakes, suffer, worry, experience uncertainty. When the horoscope is stable enough, such periods provide valuable life experience and prepare for a favorable period. Nevertheless, when unfavorable elements prevail in the 10-year-old (standing at the bottom or both), it is necessary to exercise caution, take care of health, do not experiment with life and avoid risk.</w:t>
      </w:r>
    </w:p>
    <w:p w:rsidRPr="00A21D60" w:rsidR="0001491D" w:rsidP="0001491D" w:rsidRDefault="0001491D" w14:paraId="1B254D60" w14:textId="77777777">
      <w:pPr>
        <w:bidi w:val="false"/>
        <w:ind w:left="360"/>
        <w:rPr>
          <w:rFonts w:ascii="Verdana" w:hAnsi="Verdana"/>
          <w:sz w:val="20"/>
          <w:szCs w:val="20"/>
        </w:rPr>
      </w:pPr>
      <w:r w:rsidRPr="00A21D60">
        <w:rPr>
          <w:rFonts w:ascii="Verdana" w:hAnsi="Verdana"/>
          <w:sz w:val="20"/>
          <w:szCs w:val="20"/>
          <w:lang w:val="English"/>
        </w:rPr>
        <w:t xml:space="preserve">Useless elements in this case are </w:t>
      </w:r>
      <w:r w:rsidRPr="00A21D60">
        <w:rPr>
          <w:rFonts w:ascii="Verdana" w:hAnsi="Verdana"/>
          <w:b/>
          <w:color w:val="40739B" w:themeColor="background2" w:themeShade="80"/>
          <w:sz w:val="20"/>
          <w:szCs w:val="20"/>
          <w:lang w:val="English"/>
        </w:rPr>
        <w:t>Metal</w:t>
      </w:r>
      <w:r>
        <w:rPr>
          <w:rFonts w:ascii="Verdana" w:hAnsi="Verdana"/>
          <w:color w:val="40739B" w:themeColor="background2" w:themeShade="80"/>
          <w:sz w:val="20"/>
          <w:szCs w:val="20"/>
          <w:lang w:val="English"/>
        </w:rPr>
        <w:t xml:space="preserve">, </w:t>
      </w:r>
      <w:r w:rsidRPr="00A21D60">
        <w:rPr>
          <w:rFonts w:ascii="Verdana" w:hAnsi="Verdana"/>
          <w:b/>
          <w:color w:val="0070C0"/>
          <w:sz w:val="20"/>
          <w:szCs w:val="20"/>
          <w:lang w:val="English"/>
        </w:rPr>
        <w:t>Water</w:t>
      </w:r>
      <w:r w:rsidRPr="00A21D60">
        <w:rPr>
          <w:rFonts w:ascii="Verdana" w:hAnsi="Verdana"/>
          <w:sz w:val="20"/>
          <w:szCs w:val="20"/>
          <w:lang w:val="English"/>
        </w:rPr>
        <w:t xml:space="preserve">, </w:t>
      </w:r>
      <w:r w:rsidRPr="00A54E05">
        <w:rPr>
          <w:rFonts w:ascii="Verdana" w:hAnsi="Verdana"/>
          <w:b/>
          <w:color w:val="00B050"/>
          <w:sz w:val="20"/>
          <w:szCs w:val="20"/>
          <w:lang w:val="English"/>
        </w:rPr>
        <w:t xml:space="preserve">Wood </w:t>
      </w:r>
      <w:r w:rsidRPr="00A54E05">
        <w:rPr>
          <w:rFonts w:ascii="Verdana" w:hAnsi="Verdana"/>
          <w:color w:val="00B050"/>
          <w:sz w:val="20"/>
          <w:szCs w:val="20"/>
          <w:lang w:val="English"/>
        </w:rPr>
        <w:t xml:space="preserve"/>
      </w:r>
      <w:r w:rsidRPr="00A21D60">
        <w:rPr>
          <w:rFonts w:ascii="Verdana" w:hAnsi="Verdana"/>
          <w:sz w:val="20"/>
          <w:szCs w:val="20"/>
          <w:lang w:val="English"/>
        </w:rPr>
        <w:t>means complex 10-year-olds come with the arrival of signs:</w:t>
      </w:r>
    </w:p>
    <w:p w:rsidRPr="00887BAA" w:rsidR="0001491D" w:rsidP="0001491D" w:rsidRDefault="0001491D" w14:paraId="0116125A" w14:textId="77777777">
      <w:pPr>
        <w:pStyle w:val="a5"/>
        <w:numPr>
          <w:ilvl w:val="0"/>
          <w:numId w:val="16"/>
        </w:numPr>
        <w:bidi w:val="false"/>
        <w:ind w:left="1068"/>
        <w:rPr>
          <w:rFonts w:ascii="Verdana" w:hAnsi="Verdana"/>
          <w:sz w:val="20"/>
          <w:szCs w:val="20"/>
        </w:rPr>
      </w:pPr>
      <w:r w:rsidRPr="00A21D60">
        <w:rPr>
          <w:rFonts w:ascii="Verdana" w:hAnsi="Verdana"/>
          <w:b/>
          <w:color w:val="0070C0"/>
          <w:sz w:val="20"/>
          <w:szCs w:val="20"/>
          <w:lang w:val="English"/>
        </w:rPr>
        <w:t xml:space="preserve">Pigs, Rats </w:t>
      </w:r>
      <w:r w:rsidRPr="00A21D60">
        <w:rPr>
          <w:rFonts w:ascii="Verdana" w:hAnsi="Verdana"/>
          <w:color w:val="0070C0"/>
          <w:sz w:val="20"/>
          <w:szCs w:val="20"/>
          <w:lang w:val="English"/>
        </w:rPr>
        <w:t xml:space="preserve"/>
      </w:r>
      <w:r w:rsidRPr="00A21D60">
        <w:rPr>
          <w:rFonts w:ascii="Verdana" w:hAnsi="Verdana"/>
          <w:sz w:val="20"/>
          <w:szCs w:val="20"/>
          <w:lang w:val="English"/>
        </w:rPr>
        <w:t xml:space="preserve">- the element of Water - </w:t>
      </w:r>
      <w:r w:rsidRPr="00A21D60">
        <w:rPr>
          <w:rFonts w:ascii="Verdana" w:hAnsi="Verdana"/>
          <w:i/>
          <w:sz w:val="20"/>
          <w:szCs w:val="20"/>
          <w:lang w:val="English"/>
        </w:rPr>
        <w:t xml:space="preserve">provoke financial difficulties, stress on the basis of money, the need to constantly pay attention and concentrate on the material side of life. Also, Water can provoke anxiety, groundless fears </w:t>
      </w:r>
    </w:p>
    <w:p w:rsidRPr="00887BAA" w:rsidR="0001491D" w:rsidP="0001491D" w:rsidRDefault="0001491D" w14:paraId="46CABC32" w14:textId="77777777">
      <w:pPr>
        <w:pStyle w:val="a5"/>
        <w:bidi w:val="false"/>
        <w:ind w:left="1068"/>
        <w:rPr>
          <w:rFonts w:ascii="Verdana" w:hAnsi="Verdana"/>
          <w:sz w:val="20"/>
          <w:szCs w:val="20"/>
        </w:rPr>
      </w:pPr>
    </w:p>
    <w:p w:rsidRPr="00887BAA" w:rsidR="0001491D" w:rsidP="0001491D" w:rsidRDefault="0001491D" w14:paraId="6AA2982A" w14:textId="77777777">
      <w:pPr>
        <w:pStyle w:val="a5"/>
        <w:numPr>
          <w:ilvl w:val="0"/>
          <w:numId w:val="16"/>
        </w:numPr>
        <w:bidi w:val="false"/>
        <w:ind w:left="1068"/>
        <w:rPr>
          <w:rFonts w:ascii="Verdana" w:hAnsi="Verdana"/>
          <w:sz w:val="20"/>
          <w:szCs w:val="20"/>
        </w:rPr>
      </w:pPr>
      <w:r w:rsidRPr="00A21D60">
        <w:rPr>
          <w:rFonts w:ascii="Verdana" w:hAnsi="Verdana"/>
          <w:b/>
          <w:color w:val="40739B" w:themeColor="background2" w:themeShade="80"/>
          <w:sz w:val="20"/>
          <w:szCs w:val="20"/>
          <w:lang w:val="English"/>
        </w:rPr>
        <w:t xml:space="preserve">Rooster, Monkeys </w:t>
      </w:r>
      <w:r w:rsidRPr="00A21D60">
        <w:rPr>
          <w:rFonts w:ascii="Verdana" w:hAnsi="Verdana"/>
          <w:color w:val="40739B" w:themeColor="background2" w:themeShade="80"/>
          <w:sz w:val="20"/>
          <w:szCs w:val="20"/>
          <w:lang w:val="English"/>
        </w:rPr>
        <w:t xml:space="preserve"/>
      </w:r>
      <w:r w:rsidRPr="00A21D60">
        <w:rPr>
          <w:rFonts w:ascii="Verdana" w:hAnsi="Verdana"/>
          <w:sz w:val="20"/>
          <w:szCs w:val="20"/>
          <w:lang w:val="English"/>
        </w:rPr>
        <w:t xml:space="preserve">- the element of Metal - </w:t>
      </w:r>
      <w:r>
        <w:rPr>
          <w:rFonts w:ascii="Verdana" w:hAnsi="Verdana"/>
          <w:i/>
          <w:sz w:val="20"/>
          <w:szCs w:val="20"/>
          <w:lang w:val="English"/>
        </w:rPr>
        <w:t>pushes to work for wear, gives loss of strength, unloved work, dissatisfaction with their own activities. Metal gives sad thoughts, depression, melancholy</w:t>
      </w:r>
    </w:p>
    <w:p w:rsidRPr="0015657B" w:rsidR="0001491D" w:rsidP="0001491D" w:rsidRDefault="0001491D" w14:paraId="7AB46BEE" w14:textId="77777777">
      <w:pPr>
        <w:pStyle w:val="a5"/>
        <w:bidi w:val="false"/>
        <w:ind w:left="1068"/>
        <w:rPr>
          <w:rFonts w:ascii="Verdana" w:hAnsi="Verdana"/>
          <w:sz w:val="20"/>
          <w:szCs w:val="20"/>
        </w:rPr>
      </w:pPr>
    </w:p>
    <w:p w:rsidRPr="00A21D60" w:rsidR="0001491D" w:rsidP="0001491D" w:rsidRDefault="0001491D" w14:paraId="769D8025" w14:textId="77777777">
      <w:pPr>
        <w:pStyle w:val="a5"/>
        <w:numPr>
          <w:ilvl w:val="0"/>
          <w:numId w:val="16"/>
        </w:numPr>
        <w:bidi w:val="false"/>
        <w:ind w:left="1068"/>
        <w:rPr>
          <w:rFonts w:ascii="Verdana" w:hAnsi="Verdana"/>
          <w:sz w:val="20"/>
          <w:szCs w:val="20"/>
        </w:rPr>
      </w:pPr>
      <w:r w:rsidRPr="00A21D60">
        <w:rPr>
          <w:rFonts w:ascii="Verdana" w:hAnsi="Verdana"/>
          <w:b/>
          <w:color w:val="189A62"/>
          <w:sz w:val="20"/>
          <w:szCs w:val="20"/>
          <w:lang w:val="English"/>
        </w:rPr>
        <w:t xml:space="preserve">Tiger, Rabbit - the </w:t>
      </w:r>
      <w:r w:rsidRPr="00A21D60">
        <w:rPr>
          <w:rFonts w:ascii="Verdana" w:hAnsi="Verdana"/>
          <w:color w:val="189A62"/>
          <w:sz w:val="20"/>
          <w:szCs w:val="20"/>
          <w:lang w:val="English"/>
        </w:rPr>
        <w:t xml:space="preserve"/>
      </w:r>
      <w:r w:rsidRPr="00A21D60">
        <w:rPr>
          <w:rFonts w:ascii="Verdana" w:hAnsi="Verdana"/>
          <w:sz w:val="20"/>
          <w:szCs w:val="20"/>
          <w:lang w:val="English"/>
        </w:rPr>
        <w:t xml:space="preserve">element of Wood - </w:t>
      </w:r>
      <w:r w:rsidRPr="00887BAA">
        <w:rPr>
          <w:rFonts w:ascii="Verdana" w:hAnsi="Verdana"/>
          <w:i/>
          <w:sz w:val="20"/>
          <w:szCs w:val="20"/>
          <w:lang w:val="English"/>
        </w:rPr>
        <w:t>creates external pressure, stress, additional limits and restrictions. The element of Wood provokes impatience, irritability</w:t>
      </w:r>
    </w:p>
    <w:p w:rsidRPr="00A21D60" w:rsidR="0001491D" w:rsidP="0001491D" w:rsidRDefault="0001491D" w14:paraId="134A00DB" w14:textId="77777777">
      <w:pPr>
        <w:pStyle w:val="a5"/>
        <w:bidi w:val="false"/>
        <w:ind w:left="1440"/>
        <w:rPr>
          <w:rFonts w:ascii="Verdana" w:hAnsi="Verdana"/>
          <w:sz w:val="20"/>
          <w:szCs w:val="20"/>
        </w:rPr>
      </w:pPr>
    </w:p>
    <w:p w:rsidRPr="00E122E5" w:rsidR="0001491D" w:rsidP="0001491D" w:rsidRDefault="0001491D" w14:paraId="190F9D50" w14:textId="77777777">
      <w:pPr>
        <w:pageBreakBefore/>
        <w:bidi w:val="false"/>
        <w:rPr>
          <w:b/>
          <w:bCs/>
          <w:sz w:val="24"/>
          <w:szCs w:val="24"/>
        </w:rPr>
      </w:pPr>
      <w:r w:rsidRPr="00E122E5">
        <w:rPr>
          <w:b/>
          <w:sz w:val="24"/>
          <w:szCs w:val="24"/>
          <w:lang w:val="English"/>
        </w:rPr>
        <w:lastRenderedPageBreak/>
        <w:t>10-year-old Pillars of Luck are as follows</w:t>
      </w:r>
    </w:p>
    <w:p w:rsidR="0001491D" w:rsidP="0001491D" w:rsidRDefault="00FA43BC" w14:paraId="0712D20B" w14:textId="389B2FAB">
      <w:r w:rsidRPr="00FA43BC">
        <w:rPr>
          <w:lang w:val="English"/>
        </w:rPr>
        <w:drawing>
          <wp:inline distT="0" distB="0" distL="0" distR="0" wp14:anchorId="348072E3" wp14:editId="55B58825">
            <wp:extent cx="5940425" cy="2200275"/>
            <wp:effectExtent l="0" t="0" r="3175" b="0"/>
            <wp:docPr id="4" name="Рисунок 4" descr="Image looks like a tabl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стол&#10;&#10;Автоматически созданное описание"/>
                    <pic:cNvPicPr/>
                  </pic:nvPicPr>
                  <pic:blipFill>
                    <a:blip r:embed="rId8"/>
                    <a:stretch>
                      <a:fillRect/>
                    </a:stretch>
                  </pic:blipFill>
                  <pic:spPr>
                    <a:xfrm>
                      <a:off x="0" y="0"/>
                      <a:ext cx="5940425" cy="2200275"/>
                    </a:xfrm>
                    <a:prstGeom prst="rect">
                      <a:avLst/>
                    </a:prstGeom>
                  </pic:spPr>
                </pic:pic>
              </a:graphicData>
            </a:graphic>
          </wp:inline>
        </w:drawing>
      </w:r>
    </w:p>
    <w:p w:rsidRPr="00010573" w:rsidR="0001491D" w:rsidP="0001491D" w:rsidRDefault="0001491D" w14:paraId="7810AA83" w14:textId="77777777"/>
    <w:p w:rsidR="0001491D" w:rsidP="0001491D" w:rsidRDefault="0001491D" w14:paraId="326A5E79" w14:textId="77777777">
      <w:pPr>
        <w:bidi w:val="false"/>
        <w:rPr>
          <w:sz w:val="24"/>
          <w:szCs w:val="24"/>
        </w:rPr>
      </w:pPr>
      <w:r>
        <w:rPr>
          <w:b/>
          <w:sz w:val="24"/>
          <w:szCs w:val="24"/>
          <w:lang w:val="English"/>
        </w:rPr>
        <w:t xml:space="preserve">When analyzing 10-year Periods, </w:t>
      </w:r>
      <w:r w:rsidRPr="00870E78">
        <w:rPr>
          <w:sz w:val="24"/>
          <w:szCs w:val="24"/>
          <w:lang w:val="English"/>
        </w:rPr>
        <w:t>it is recommended to follow the following principle</w:t>
      </w:r>
    </w:p>
    <w:tbl>
      <w:tblPr>
        <w:tblStyle w:val="-1"/>
        <w:tblW w:w="0" w:type="auto"/>
        <w:tblLook w:val="04A0" w:firstRow="1" w:lastRow="0" w:firstColumn="1" w:lastColumn="0" w:noHBand="0" w:noVBand="1"/>
      </w:tblPr>
      <w:tblGrid>
        <w:gridCol w:w="1980"/>
        <w:gridCol w:w="7365"/>
      </w:tblGrid>
      <w:tr w:rsidRPr="00A21D60" w:rsidR="0001491D" w:rsidTr="008B5751" w14:paraId="279AB93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rsidRPr="00A21D60" w:rsidR="0001491D" w:rsidP="008B5751" w:rsidRDefault="0001491D" w14:paraId="35B71D9A" w14:textId="77777777">
            <w:pPr>
              <w:bidi w:val="false"/>
              <w:jc w:val="center"/>
              <w:rPr>
                <w:rFonts w:ascii="Verdana" w:hAnsi="Verdana"/>
                <w:sz w:val="20"/>
                <w:szCs w:val="20"/>
              </w:rPr>
            </w:pPr>
            <w:r w:rsidRPr="00A21D60">
              <w:rPr>
                <w:rFonts w:ascii="Verdana" w:hAnsi="Verdana"/>
                <w:sz w:val="20"/>
                <w:szCs w:val="20"/>
                <w:lang w:val="English"/>
              </w:rPr>
              <w:t>Period</w:t>
            </w:r>
          </w:p>
        </w:tc>
        <w:tc>
          <w:tcPr>
            <w:tcW w:w="7365" w:type="dxa"/>
            <w:shd w:val="clear" w:color="auto" w:fill="F2F2F2" w:themeFill="background1" w:themeFillShade="F2"/>
          </w:tcPr>
          <w:p w:rsidRPr="00A21D60" w:rsidR="0001491D" w:rsidP="008B5751" w:rsidRDefault="0001491D" w14:paraId="4CF76806" w14:textId="77777777">
            <w:pPr>
              <w:bidi w:val="false"/>
              <w:jc w:val="center"/>
              <w:cnfStyle w:val="100000000000" w:firstRow="1" w:lastRow="0" w:firstColumn="0" w:lastColumn="0" w:oddVBand="0" w:evenVBand="0" w:oddHBand="0" w:evenHBand="0" w:firstRowFirstColumn="0" w:firstRowLastColumn="0" w:lastRowFirstColumn="0" w:lastRowLastColumn="0"/>
              <w:rPr>
                <w:rFonts w:ascii="Verdana" w:hAnsi="Verdana"/>
                <w:i/>
                <w:iCs/>
                <w:sz w:val="20"/>
                <w:szCs w:val="20"/>
              </w:rPr>
            </w:pPr>
            <w:r>
              <w:rPr>
                <w:rFonts w:ascii="Verdana" w:hAnsi="Verdana"/>
                <w:sz w:val="20"/>
                <w:szCs w:val="20"/>
                <w:lang w:val="English"/>
              </w:rPr>
              <w:t>USEFUL/ NOT USEFUL</w:t>
            </w:r>
          </w:p>
          <w:p w:rsidRPr="00A21D60" w:rsidR="0001491D" w:rsidP="008B5751" w:rsidRDefault="0001491D" w14:paraId="4A5E882B" w14:textId="77777777">
            <w:pPr>
              <w:bidi w:val="false"/>
              <w:jc w:val="center"/>
              <w:cnfStyle w:val="100000000000" w:firstRow="1" w:lastRow="0" w:firstColumn="0" w:lastColumn="0" w:oddVBand="0" w:evenVBand="0" w:oddHBand="0" w:evenHBand="0" w:firstRowFirstColumn="0" w:firstRowLastColumn="0" w:lastRowFirstColumn="0" w:lastRowLastColumn="0"/>
              <w:rPr>
                <w:rFonts w:ascii="Verdana" w:hAnsi="Verdana"/>
                <w:i/>
                <w:iCs/>
                <w:sz w:val="20"/>
                <w:szCs w:val="20"/>
              </w:rPr>
            </w:pPr>
          </w:p>
        </w:tc>
      </w:tr>
      <w:tr w:rsidRPr="00A21D60" w:rsidR="0001491D" w:rsidTr="008B5751" w14:paraId="25F04C7E" w14:textId="77777777">
        <w:tc>
          <w:tcPr>
            <w:cnfStyle w:val="001000000000" w:firstRow="0" w:lastRow="0" w:firstColumn="1" w:lastColumn="0" w:oddVBand="0" w:evenVBand="0" w:oddHBand="0" w:evenHBand="0" w:firstRowFirstColumn="0" w:firstRowLastColumn="0" w:lastRowFirstColumn="0" w:lastRowLastColumn="0"/>
            <w:tcW w:w="1980" w:type="dxa"/>
          </w:tcPr>
          <w:p w:rsidR="0001491D" w:rsidP="008B5751" w:rsidRDefault="0001491D" w14:paraId="75C0DD94" w14:textId="77777777">
            <w:pPr>
              <w:bidi w:val="false"/>
              <w:rPr>
                <w:rFonts w:ascii="Verdana" w:hAnsi="Verdana"/>
                <w:b w:val="0"/>
                <w:bCs w:val="0"/>
                <w:sz w:val="20"/>
                <w:szCs w:val="20"/>
              </w:rPr>
            </w:pPr>
            <w:r>
              <w:rPr>
                <w:rFonts w:ascii="Verdana" w:hAnsi="Verdana"/>
                <w:sz w:val="20"/>
                <w:szCs w:val="20"/>
                <w:lang w:val="English"/>
              </w:rPr>
              <w:t>POWER</w:t>
            </w:r>
          </w:p>
          <w:p w:rsidR="0001491D" w:rsidP="008B5751" w:rsidRDefault="0001491D" w14:paraId="03016C1B" w14:textId="77777777">
            <w:pPr>
              <w:bidi w:val="false"/>
              <w:rPr>
                <w:rFonts w:ascii="Verdana" w:hAnsi="Verdana"/>
                <w:sz w:val="20"/>
                <w:szCs w:val="20"/>
              </w:rPr>
            </w:pPr>
            <w:r w:rsidRPr="00A21D60">
              <w:rPr>
                <w:rFonts w:ascii="Verdana" w:hAnsi="Verdana"/>
                <w:noProof/>
                <w:sz w:val="20"/>
                <w:szCs w:val="20"/>
                <w:lang w:val="English"/>
              </w:rPr>
              <w:drawing>
                <wp:inline distT="0" distB="0" distL="0" distR="0" wp14:anchorId="579636EE" wp14:editId="38C63FE6">
                  <wp:extent cx="423332" cy="457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8843" cy="463152"/>
                          </a:xfrm>
                          <a:prstGeom prst="rect">
                            <a:avLst/>
                          </a:prstGeom>
                        </pic:spPr>
                      </pic:pic>
                    </a:graphicData>
                  </a:graphic>
                </wp:inline>
              </w:drawing>
            </w:r>
            <w:r w:rsidRPr="00A21D60">
              <w:rPr>
                <w:rFonts w:ascii="Verdana" w:hAnsi="Verdana"/>
                <w:noProof/>
                <w:sz w:val="20"/>
                <w:szCs w:val="20"/>
                <w:lang w:val="English"/>
              </w:rPr>
              <w:drawing>
                <wp:inline distT="0" distB="0" distL="0" distR="0" wp14:anchorId="288E2290" wp14:editId="6FD0B724">
                  <wp:extent cx="422910" cy="465201"/>
                  <wp:effectExtent l="0" t="0" r="0" b="5080"/>
                  <wp:docPr id="31" name="Рисунок 31" descr="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текст&#10;&#10;Автоматически созданное описание"/>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5475" cy="468022"/>
                          </a:xfrm>
                          <a:prstGeom prst="rect">
                            <a:avLst/>
                          </a:prstGeom>
                        </pic:spPr>
                      </pic:pic>
                    </a:graphicData>
                  </a:graphic>
                </wp:inline>
              </w:drawing>
            </w:r>
          </w:p>
          <w:p w:rsidRPr="003C5A45" w:rsidR="0001491D" w:rsidP="008B5751" w:rsidRDefault="0001491D" w14:paraId="689D0CAA" w14:textId="77777777">
            <w:pPr>
              <w:bidi w:val="false"/>
              <w:rPr>
                <w:rFonts w:ascii="Verdana" w:hAnsi="Verdana"/>
                <w:sz w:val="20"/>
                <w:szCs w:val="20"/>
              </w:rPr>
            </w:pPr>
            <w:r w:rsidRPr="00A21D60">
              <w:rPr>
                <w:rFonts w:ascii="Verdana" w:hAnsi="Verdana"/>
                <w:noProof/>
                <w:sz w:val="20"/>
                <w:szCs w:val="20"/>
                <w:lang w:val="English"/>
              </w:rPr>
              <w:drawing>
                <wp:inline distT="0" distB="0" distL="0" distR="0" wp14:anchorId="350ECF33" wp14:editId="142F9964">
                  <wp:extent cx="422910" cy="430600"/>
                  <wp:effectExtent l="0" t="0" r="0"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0437" cy="438264"/>
                          </a:xfrm>
                          <a:prstGeom prst="rect">
                            <a:avLst/>
                          </a:prstGeom>
                        </pic:spPr>
                      </pic:pic>
                    </a:graphicData>
                  </a:graphic>
                </wp:inline>
              </w:drawing>
            </w:r>
            <w:r w:rsidRPr="00A21D60">
              <w:rPr>
                <w:rFonts w:ascii="Verdana" w:hAnsi="Verdana"/>
                <w:noProof/>
                <w:sz w:val="20"/>
                <w:szCs w:val="20"/>
                <w:lang w:val="English"/>
              </w:rPr>
              <w:drawing>
                <wp:inline distT="0" distB="0" distL="0" distR="0" wp14:anchorId="011C5E35" wp14:editId="3856D8AB">
                  <wp:extent cx="435724" cy="4699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7425" cy="482519"/>
                          </a:xfrm>
                          <a:prstGeom prst="rect">
                            <a:avLst/>
                          </a:prstGeom>
                        </pic:spPr>
                      </pic:pic>
                    </a:graphicData>
                  </a:graphic>
                </wp:inline>
              </w:drawing>
            </w:r>
          </w:p>
        </w:tc>
        <w:tc>
          <w:tcPr>
            <w:tcW w:w="7365" w:type="dxa"/>
            <w:shd w:val="clear" w:color="auto" w:fill="FFFFFF" w:themeFill="background1"/>
          </w:tcPr>
          <w:p w:rsidRPr="00870E78" w:rsidR="0001491D" w:rsidP="0001491D" w:rsidRDefault="0001491D" w14:paraId="6BFBD330"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b/>
                <w:bCs/>
                <w:color w:val="C00000"/>
                <w:sz w:val="21"/>
                <w:szCs w:val="21"/>
              </w:rPr>
            </w:pPr>
            <w:r w:rsidRPr="00870E78">
              <w:rPr>
                <w:rFonts w:ascii="Verdana" w:hAnsi="Verdana"/>
                <w:b/>
                <w:color w:val="C00000"/>
                <w:sz w:val="21"/>
                <w:szCs w:val="21"/>
                <w:lang w:val="English"/>
              </w:rPr>
              <w:t>UNHELPFUL ELEMENT</w:t>
            </w:r>
          </w:p>
          <w:p w:rsidR="0001491D" w:rsidP="0001491D" w:rsidRDefault="0001491D" w14:paraId="36E1CBD4"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A44BC">
              <w:rPr>
                <w:rFonts w:ascii="Verdana" w:hAnsi="Verdana"/>
                <w:sz w:val="20"/>
                <w:szCs w:val="20"/>
                <w:lang w:val="English"/>
              </w:rPr>
              <w:t xml:space="preserve">It brings external pressure, possible conflicts. There are too many rules and restrictions in life. It has a bad effect on health, emotional state and gives a feeling of inability to cope with circumstances. </w:t>
            </w:r>
          </w:p>
          <w:p w:rsidR="0001491D" w:rsidP="0001491D" w:rsidRDefault="0001491D" w14:paraId="0F55535E" w14:textId="77777777">
            <w:pPr>
              <w:pStyle w:val="a5"/>
              <w:numPr>
                <w:ilvl w:val="0"/>
                <w:numId w:val="21"/>
              </w:numPr>
              <w:bidi w:val="false"/>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01491D">
              <w:rPr>
                <w:rFonts w:ascii="Verdana" w:hAnsi="Verdana"/>
                <w:sz w:val="20"/>
                <w:szCs w:val="20"/>
                <w:lang w:val="English"/>
              </w:rPr>
              <w:t xml:space="preserve">To live the period safely, it is recommended to activate the element of the resource, that is, to engage in study and personal development. Avoid, if possible, stressful situations, strive for a comfortable life</w:t>
            </w:r>
            <w:r w:rsidRPr="0001491D">
              <w:rPr>
                <w:rFonts w:ascii="Verdana" w:hAnsi="Verdana"/>
                <w:b/>
                <w:sz w:val="20"/>
                <w:szCs w:val="20"/>
                <w:lang w:val="English"/>
              </w:rPr>
              <w:t xml:space="preserve"/>
            </w:r>
          </w:p>
          <w:p w:rsidR="0001491D" w:rsidP="0001491D" w:rsidRDefault="0001491D" w14:paraId="576BFE56"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p w:rsidRPr="0001491D" w:rsidR="0001491D" w:rsidP="0001491D" w:rsidRDefault="0001491D" w14:paraId="65090421"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Pr="00A21D60" w:rsidR="0001491D" w:rsidTr="008B5751" w14:paraId="40688146" w14:textId="77777777">
        <w:tc>
          <w:tcPr>
            <w:cnfStyle w:val="001000000000" w:firstRow="0" w:lastRow="0" w:firstColumn="1" w:lastColumn="0" w:oddVBand="0" w:evenVBand="0" w:oddHBand="0" w:evenHBand="0" w:firstRowFirstColumn="0" w:firstRowLastColumn="0" w:lastRowFirstColumn="0" w:lastRowLastColumn="0"/>
            <w:tcW w:w="1980" w:type="dxa"/>
          </w:tcPr>
          <w:p w:rsidR="0001491D" w:rsidP="008B5751" w:rsidRDefault="0001491D" w14:paraId="0EB343D6" w14:textId="77777777">
            <w:pPr>
              <w:bidi w:val="false"/>
              <w:rPr>
                <w:rFonts w:ascii="Verdana" w:hAnsi="Verdana"/>
                <w:b w:val="0"/>
                <w:bCs w:val="0"/>
                <w:sz w:val="20"/>
                <w:szCs w:val="20"/>
              </w:rPr>
            </w:pPr>
            <w:r>
              <w:rPr>
                <w:rFonts w:ascii="Verdana" w:hAnsi="Verdana"/>
                <w:sz w:val="20"/>
                <w:szCs w:val="20"/>
                <w:lang w:val="English"/>
              </w:rPr>
              <w:t>RESOURCE</w:t>
            </w:r>
          </w:p>
          <w:p w:rsidR="0001491D" w:rsidP="008B5751" w:rsidRDefault="0001491D" w14:paraId="0E3E15DA" w14:textId="77777777">
            <w:pPr>
              <w:bidi w:val="false"/>
              <w:rPr>
                <w:rFonts w:ascii="Verdana" w:hAnsi="Verdana"/>
                <w:sz w:val="20"/>
                <w:szCs w:val="20"/>
              </w:rPr>
            </w:pPr>
            <w:r w:rsidRPr="00A21D60">
              <w:rPr>
                <w:rFonts w:ascii="Verdana" w:hAnsi="Verdana"/>
                <w:noProof/>
                <w:sz w:val="20"/>
                <w:szCs w:val="20"/>
                <w:lang w:val="English"/>
              </w:rPr>
              <w:drawing>
                <wp:inline distT="0" distB="0" distL="0" distR="0" wp14:anchorId="76C2E18D" wp14:editId="2D53C3D4">
                  <wp:extent cx="436419" cy="4445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0468" cy="458809"/>
                          </a:xfrm>
                          <a:prstGeom prst="rect">
                            <a:avLst/>
                          </a:prstGeom>
                        </pic:spPr>
                      </pic:pic>
                    </a:graphicData>
                  </a:graphic>
                </wp:inline>
              </w:drawing>
            </w:r>
            <w:r w:rsidRPr="00A21D60">
              <w:rPr>
                <w:rFonts w:ascii="Verdana" w:hAnsi="Verdana"/>
                <w:noProof/>
                <w:sz w:val="20"/>
                <w:szCs w:val="20"/>
                <w:lang w:val="English"/>
              </w:rPr>
              <w:drawing>
                <wp:inline distT="0" distB="0" distL="0" distR="0" wp14:anchorId="018C5B2F" wp14:editId="0092D246">
                  <wp:extent cx="436245" cy="469170"/>
                  <wp:effectExtent l="0" t="0" r="0" b="127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4143" cy="488419"/>
                          </a:xfrm>
                          <a:prstGeom prst="rect">
                            <a:avLst/>
                          </a:prstGeom>
                        </pic:spPr>
                      </pic:pic>
                    </a:graphicData>
                  </a:graphic>
                </wp:inline>
              </w:drawing>
            </w:r>
          </w:p>
          <w:p w:rsidRPr="00A21D60" w:rsidR="0001491D" w:rsidP="008B5751" w:rsidRDefault="0001491D" w14:paraId="7ED90D01" w14:textId="77777777">
            <w:pPr>
              <w:bidi w:val="false"/>
              <w:rPr>
                <w:rFonts w:ascii="Verdana" w:hAnsi="Verdana"/>
                <w:sz w:val="20"/>
                <w:szCs w:val="20"/>
              </w:rPr>
            </w:pPr>
            <w:r w:rsidRPr="00A21D60">
              <w:rPr>
                <w:rFonts w:ascii="Verdana" w:hAnsi="Verdana"/>
                <w:noProof/>
                <w:sz w:val="20"/>
                <w:szCs w:val="20"/>
                <w:lang w:val="English"/>
              </w:rPr>
              <w:drawing>
                <wp:inline distT="0" distB="0" distL="0" distR="0" wp14:anchorId="1B9983C0" wp14:editId="6B602431">
                  <wp:extent cx="436245" cy="453023"/>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7199" cy="464399"/>
                          </a:xfrm>
                          <a:prstGeom prst="rect">
                            <a:avLst/>
                          </a:prstGeom>
                        </pic:spPr>
                      </pic:pic>
                    </a:graphicData>
                  </a:graphic>
                </wp:inline>
              </w:drawing>
            </w:r>
            <w:r w:rsidRPr="00A21D60">
              <w:rPr>
                <w:rFonts w:ascii="Verdana" w:hAnsi="Verdana"/>
                <w:noProof/>
                <w:sz w:val="20"/>
                <w:szCs w:val="20"/>
                <w:lang w:val="English"/>
              </w:rPr>
              <w:drawing>
                <wp:inline distT="0" distB="0" distL="0" distR="0" wp14:anchorId="62594946" wp14:editId="165CE005">
                  <wp:extent cx="431800" cy="439796"/>
                  <wp:effectExtent l="0" t="0" r="0" b="508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7794" cy="456086"/>
                          </a:xfrm>
                          <a:prstGeom prst="rect">
                            <a:avLst/>
                          </a:prstGeom>
                        </pic:spPr>
                      </pic:pic>
                    </a:graphicData>
                  </a:graphic>
                </wp:inline>
              </w:drawing>
            </w:r>
          </w:p>
        </w:tc>
        <w:tc>
          <w:tcPr>
            <w:tcW w:w="7365" w:type="dxa"/>
            <w:shd w:val="clear" w:color="auto" w:fill="FFFFFF" w:themeFill="background1"/>
          </w:tcPr>
          <w:p w:rsidRPr="003A36BB" w:rsidR="0001491D" w:rsidP="0001491D" w:rsidRDefault="0001491D" w14:paraId="67D4E422"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b/>
                <w:bCs/>
                <w:color w:val="177846"/>
                <w:sz w:val="21"/>
                <w:szCs w:val="21"/>
              </w:rPr>
            </w:pPr>
            <w:r w:rsidRPr="003A36BB">
              <w:rPr>
                <w:rFonts w:ascii="Verdana" w:hAnsi="Verdana"/>
                <w:b/>
                <w:color w:val="177846"/>
                <w:sz w:val="21"/>
                <w:szCs w:val="21"/>
                <w:lang w:val="English"/>
              </w:rPr>
              <w:t>USEFUL ELEMENT</w:t>
            </w:r>
          </w:p>
          <w:p w:rsidRPr="00DA44BC" w:rsidR="0001491D" w:rsidP="0001491D" w:rsidRDefault="0001491D" w14:paraId="6D40E775"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i/>
                <w:iCs/>
                <w:sz w:val="20"/>
                <w:szCs w:val="20"/>
              </w:rPr>
            </w:pPr>
            <w:r w:rsidRPr="00A21D60">
              <w:rPr>
                <w:rFonts w:ascii="Verdana" w:hAnsi="Verdana"/>
                <w:sz w:val="20"/>
                <w:szCs w:val="20"/>
                <w:lang w:val="English"/>
              </w:rPr>
              <w:t xml:space="preserve">Brings useful information, answers to questions, a clearer vision of the situation. Provides support, self-confidence, luck, luck, the ability to be at the right time in the right place. Successes in the academic sphere and education are possible. </w:t>
            </w:r>
          </w:p>
          <w:p w:rsidRPr="0001491D" w:rsidR="0001491D" w:rsidP="0001491D" w:rsidRDefault="0001491D" w14:paraId="6DFC5E0D" w14:textId="77777777">
            <w:pPr>
              <w:pStyle w:val="a5"/>
              <w:numPr>
                <w:ilvl w:val="0"/>
                <w:numId w:val="19"/>
              </w:numPr>
              <w:bidi w:val="false"/>
              <w:spacing w:line="240" w:lineRule="auto"/>
              <w:jc w:val="both"/>
              <w:cnfStyle w:val="000000000000" w:firstRow="0" w:lastRow="0" w:firstColumn="0" w:lastColumn="0" w:oddVBand="0" w:evenVBand="0" w:oddHBand="0" w:evenHBand="0" w:firstRowFirstColumn="0" w:firstRowLastColumn="0" w:lastRowFirstColumn="0" w:lastRowLastColumn="0"/>
              <w:rPr>
                <w:rFonts w:ascii="Verdana" w:hAnsi="Verdana"/>
                <w:b/>
                <w:bCs/>
                <w:sz w:val="20"/>
                <w:szCs w:val="20"/>
              </w:rPr>
            </w:pPr>
            <w:r w:rsidRPr="00DA44BC">
              <w:rPr>
                <w:rFonts w:ascii="Verdana" w:hAnsi="Verdana"/>
                <w:sz w:val="20"/>
                <w:szCs w:val="20"/>
                <w:lang w:val="English"/>
              </w:rPr>
              <w:t xml:space="preserve">It is recommended to learn, listen to incoming information, perceive help, support, advice. You can take risks, counting on luck, luck. It is useful to think, reflect, analyze, make plans, dream, visualize.</w:t>
            </w:r>
          </w:p>
          <w:p w:rsidR="0001491D" w:rsidP="0001491D" w:rsidRDefault="0001491D" w14:paraId="05B0FDF4" w14:textId="77777777">
            <w:pPr>
              <w:pStyle w:val="a5"/>
              <w:bidi w:val="false"/>
              <w:spacing w:line="240" w:lineRule="auto"/>
              <w:ind w:left="360"/>
              <w:jc w:val="both"/>
              <w:cnfStyle w:val="000000000000" w:firstRow="0" w:lastRow="0" w:firstColumn="0" w:lastColumn="0" w:oddVBand="0" w:evenVBand="0" w:oddHBand="0" w:evenHBand="0" w:firstRowFirstColumn="0" w:firstRowLastColumn="0" w:lastRowFirstColumn="0" w:lastRowLastColumn="0"/>
              <w:rPr>
                <w:rFonts w:ascii="Verdana" w:hAnsi="Verdana"/>
                <w:b/>
                <w:bCs/>
                <w:sz w:val="20"/>
                <w:szCs w:val="20"/>
              </w:rPr>
            </w:pPr>
          </w:p>
          <w:p w:rsidR="0001491D" w:rsidP="0001491D" w:rsidRDefault="0001491D" w14:paraId="720B3C66" w14:textId="77777777">
            <w:pPr>
              <w:pStyle w:val="a5"/>
              <w:bidi w:val="false"/>
              <w:spacing w:line="240" w:lineRule="auto"/>
              <w:ind w:left="360"/>
              <w:jc w:val="both"/>
              <w:cnfStyle w:val="000000000000" w:firstRow="0" w:lastRow="0" w:firstColumn="0" w:lastColumn="0" w:oddVBand="0" w:evenVBand="0" w:oddHBand="0" w:evenHBand="0" w:firstRowFirstColumn="0" w:firstRowLastColumn="0" w:lastRowFirstColumn="0" w:lastRowLastColumn="0"/>
              <w:rPr>
                <w:rFonts w:ascii="Verdana" w:hAnsi="Verdana"/>
                <w:b/>
                <w:bCs/>
                <w:sz w:val="20"/>
                <w:szCs w:val="20"/>
              </w:rPr>
            </w:pPr>
          </w:p>
          <w:p w:rsidRPr="0001491D" w:rsidR="0001491D" w:rsidP="0001491D" w:rsidRDefault="0001491D" w14:paraId="34190F30" w14:textId="77777777">
            <w:pPr>
              <w:pStyle w:val="a5"/>
              <w:bidi w:val="false"/>
              <w:spacing w:line="240" w:lineRule="auto"/>
              <w:ind w:left="360"/>
              <w:jc w:val="both"/>
              <w:cnfStyle w:val="000000000000" w:firstRow="0" w:lastRow="0" w:firstColumn="0" w:lastColumn="0" w:oddVBand="0" w:evenVBand="0" w:oddHBand="0" w:evenHBand="0" w:firstRowFirstColumn="0" w:firstRowLastColumn="0" w:lastRowFirstColumn="0" w:lastRowLastColumn="0"/>
              <w:rPr>
                <w:rFonts w:ascii="Verdana" w:hAnsi="Verdana"/>
                <w:b/>
                <w:bCs/>
                <w:sz w:val="20"/>
                <w:szCs w:val="20"/>
              </w:rPr>
            </w:pPr>
          </w:p>
        </w:tc>
      </w:tr>
      <w:tr w:rsidRPr="00A21D60" w:rsidR="0001491D" w:rsidTr="008B5751" w14:paraId="37C3185C" w14:textId="77777777">
        <w:tc>
          <w:tcPr>
            <w:cnfStyle w:val="001000000000" w:firstRow="0" w:lastRow="0" w:firstColumn="1" w:lastColumn="0" w:oddVBand="0" w:evenVBand="0" w:oddHBand="0" w:evenHBand="0" w:firstRowFirstColumn="0" w:firstRowLastColumn="0" w:lastRowFirstColumn="0" w:lastRowLastColumn="0"/>
            <w:tcW w:w="1980" w:type="dxa"/>
          </w:tcPr>
          <w:p w:rsidR="0001491D" w:rsidP="0001491D" w:rsidRDefault="0001491D" w14:paraId="0434364C" w14:textId="77777777">
            <w:pPr>
              <w:bidi w:val="false"/>
              <w:rPr>
                <w:rFonts w:ascii="Verdana" w:hAnsi="Verdana"/>
                <w:b w:val="0"/>
                <w:bCs w:val="0"/>
                <w:sz w:val="20"/>
                <w:szCs w:val="20"/>
              </w:rPr>
            </w:pPr>
            <w:r>
              <w:rPr>
                <w:rFonts w:ascii="Verdana" w:hAnsi="Verdana"/>
                <w:sz w:val="20"/>
                <w:szCs w:val="20"/>
                <w:lang w:val="English"/>
              </w:rPr>
              <w:lastRenderedPageBreak/>
              <w:t>COMPETITORS/ FRIENDS</w:t>
            </w:r>
          </w:p>
          <w:p w:rsidR="0001491D" w:rsidP="008B5751" w:rsidRDefault="0001491D" w14:paraId="6213A93F" w14:textId="77777777">
            <w:pPr>
              <w:bidi w:val="false"/>
              <w:rPr>
                <w:rFonts w:ascii="Verdana" w:hAnsi="Verdana"/>
                <w:sz w:val="20"/>
                <w:szCs w:val="20"/>
              </w:rPr>
            </w:pPr>
            <w:r w:rsidRPr="00A21D60">
              <w:rPr>
                <w:rFonts w:ascii="Verdana" w:hAnsi="Verdana"/>
                <w:noProof/>
                <w:sz w:val="20"/>
                <w:szCs w:val="20"/>
                <w:lang w:val="English"/>
              </w:rPr>
              <w:drawing>
                <wp:inline distT="0" distB="0" distL="0" distR="0" wp14:anchorId="040ACE47" wp14:editId="2D981E96">
                  <wp:extent cx="378506" cy="393065"/>
                  <wp:effectExtent l="0" t="0" r="2540"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2528" cy="407626"/>
                          </a:xfrm>
                          <a:prstGeom prst="rect">
                            <a:avLst/>
                          </a:prstGeom>
                        </pic:spPr>
                      </pic:pic>
                    </a:graphicData>
                  </a:graphic>
                </wp:inline>
              </w:drawing>
            </w:r>
            <w:r w:rsidRPr="00A21D60">
              <w:rPr>
                <w:rFonts w:ascii="Verdana" w:hAnsi="Verdana"/>
                <w:noProof/>
                <w:sz w:val="20"/>
                <w:szCs w:val="20"/>
                <w:lang w:val="English"/>
              </w:rPr>
              <w:t xml:space="preserve"> </w:t>
            </w:r>
            <w:r w:rsidRPr="00A21D60">
              <w:rPr>
                <w:rFonts w:ascii="Verdana" w:hAnsi="Verdana"/>
                <w:noProof/>
                <w:sz w:val="20"/>
                <w:szCs w:val="20"/>
                <w:lang w:val="English"/>
              </w:rPr>
              <w:drawing>
                <wp:inline distT="0" distB="0" distL="0" distR="0" wp14:anchorId="3FDA1B16" wp14:editId="2D4DF67B">
                  <wp:extent cx="306184" cy="3302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7762" cy="342686"/>
                          </a:xfrm>
                          <a:prstGeom prst="rect">
                            <a:avLst/>
                          </a:prstGeom>
                        </pic:spPr>
                      </pic:pic>
                    </a:graphicData>
                  </a:graphic>
                </wp:inline>
              </w:drawing>
            </w:r>
          </w:p>
          <w:p w:rsidR="0001491D" w:rsidP="008B5751" w:rsidRDefault="0001491D" w14:paraId="2750B319" w14:textId="77777777">
            <w:pPr>
              <w:bidi w:val="false"/>
              <w:rPr>
                <w:rFonts w:ascii="Verdana" w:hAnsi="Verdana"/>
                <w:sz w:val="20"/>
                <w:szCs w:val="20"/>
              </w:rPr>
            </w:pPr>
            <w:r w:rsidRPr="00A21D60">
              <w:rPr>
                <w:rFonts w:ascii="Verdana" w:hAnsi="Verdana"/>
                <w:noProof/>
                <w:sz w:val="20"/>
                <w:szCs w:val="20"/>
                <w:lang w:val="English"/>
              </w:rPr>
              <w:drawing>
                <wp:inline distT="0" distB="0" distL="0" distR="0" wp14:anchorId="22F59E35" wp14:editId="43C322B5">
                  <wp:extent cx="378460" cy="357816"/>
                  <wp:effectExtent l="0" t="0" r="2540" b="0"/>
                  <wp:docPr id="39" name="Рисунок 39" descr="The image looks like furniture, table, table cabine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Изображение выглядит как мебель, стол, стол тумба&#10;&#10;Автоматически созданное описание"/>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9663" cy="377862"/>
                          </a:xfrm>
                          <a:prstGeom prst="rect">
                            <a:avLst/>
                          </a:prstGeom>
                        </pic:spPr>
                      </pic:pic>
                    </a:graphicData>
                  </a:graphic>
                </wp:inline>
              </w:drawing>
            </w:r>
            <w:r w:rsidRPr="00A21D60">
              <w:rPr>
                <w:rFonts w:ascii="Verdana" w:hAnsi="Verdana"/>
                <w:noProof/>
                <w:sz w:val="20"/>
                <w:szCs w:val="20"/>
                <w:lang w:val="English"/>
              </w:rPr>
              <w:t xml:space="preserve"> </w:t>
            </w:r>
            <w:r w:rsidRPr="00A21D60">
              <w:rPr>
                <w:rFonts w:ascii="Verdana" w:hAnsi="Verdana"/>
                <w:noProof/>
                <w:sz w:val="20"/>
                <w:szCs w:val="20"/>
                <w:lang w:val="English"/>
              </w:rPr>
              <w:drawing>
                <wp:inline distT="0" distB="0" distL="0" distR="0" wp14:anchorId="30175039" wp14:editId="096D65B7">
                  <wp:extent cx="306070" cy="317694"/>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0114" cy="332271"/>
                          </a:xfrm>
                          <a:prstGeom prst="rect">
                            <a:avLst/>
                          </a:prstGeom>
                        </pic:spPr>
                      </pic:pic>
                    </a:graphicData>
                  </a:graphic>
                </wp:inline>
              </w:drawing>
            </w:r>
          </w:p>
          <w:p w:rsidRPr="003C5A45" w:rsidR="0001491D" w:rsidP="008B5751" w:rsidRDefault="0001491D" w14:paraId="5DF39E6C" w14:textId="77777777">
            <w:pPr>
              <w:bidi w:val="false"/>
              <w:rPr>
                <w:rFonts w:ascii="Verdana" w:hAnsi="Verdana"/>
                <w:b w:val="0"/>
                <w:bCs w:val="0"/>
                <w:sz w:val="20"/>
                <w:szCs w:val="20"/>
              </w:rPr>
            </w:pPr>
            <w:r w:rsidRPr="00A21D60">
              <w:rPr>
                <w:rFonts w:ascii="Verdana" w:hAnsi="Verdana"/>
                <w:noProof/>
                <w:sz w:val="20"/>
                <w:szCs w:val="20"/>
                <w:lang w:val="English"/>
              </w:rPr>
              <w:drawing>
                <wp:inline distT="0" distB="0" distL="0" distR="0" wp14:anchorId="44E3CA23" wp14:editId="71CE8471">
                  <wp:extent cx="378460" cy="392477"/>
                  <wp:effectExtent l="0" t="0" r="2540" b="127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0033" cy="404478"/>
                          </a:xfrm>
                          <a:prstGeom prst="rect">
                            <a:avLst/>
                          </a:prstGeom>
                        </pic:spPr>
                      </pic:pic>
                    </a:graphicData>
                  </a:graphic>
                </wp:inline>
              </w:drawing>
            </w:r>
            <w:r w:rsidRPr="00A21D60">
              <w:rPr>
                <w:rFonts w:ascii="Verdana" w:hAnsi="Verdana"/>
                <w:noProof/>
                <w:sz w:val="20"/>
                <w:szCs w:val="20"/>
                <w:lang w:val="English"/>
              </w:rPr>
              <w:t xml:space="preserve"> </w:t>
            </w:r>
            <w:r w:rsidRPr="00A21D60">
              <w:rPr>
                <w:rFonts w:ascii="Verdana" w:hAnsi="Verdana"/>
                <w:noProof/>
                <w:sz w:val="20"/>
                <w:szCs w:val="20"/>
                <w:lang w:val="English"/>
              </w:rPr>
              <w:drawing>
                <wp:inline distT="0" distB="0" distL="0" distR="0" wp14:anchorId="1ABBDA30" wp14:editId="33AE3616">
                  <wp:extent cx="393065" cy="379029"/>
                  <wp:effectExtent l="0" t="0" r="635" b="25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2115" cy="397399"/>
                          </a:xfrm>
                          <a:prstGeom prst="rect">
                            <a:avLst/>
                          </a:prstGeom>
                        </pic:spPr>
                      </pic:pic>
                    </a:graphicData>
                  </a:graphic>
                </wp:inline>
              </w:drawing>
            </w:r>
          </w:p>
        </w:tc>
        <w:tc>
          <w:tcPr>
            <w:tcW w:w="7365" w:type="dxa"/>
            <w:shd w:val="clear" w:color="auto" w:fill="FFFFFF" w:themeFill="background1"/>
          </w:tcPr>
          <w:p w:rsidRPr="00870E78" w:rsidR="0001491D" w:rsidP="0001491D" w:rsidRDefault="0001491D" w14:paraId="661174FE"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b/>
                <w:bCs/>
                <w:color w:val="177846"/>
                <w:sz w:val="21"/>
                <w:szCs w:val="21"/>
              </w:rPr>
            </w:pPr>
            <w:r w:rsidRPr="00870E78">
              <w:rPr>
                <w:rFonts w:ascii="Verdana" w:hAnsi="Verdana"/>
                <w:b/>
                <w:color w:val="177846"/>
                <w:sz w:val="21"/>
                <w:szCs w:val="21"/>
                <w:lang w:val="English"/>
              </w:rPr>
              <w:t>USEFUL ELEMENT</w:t>
            </w:r>
          </w:p>
          <w:p w:rsidRPr="00DA44BC" w:rsidR="0001491D" w:rsidP="0001491D" w:rsidRDefault="0001491D" w14:paraId="46C2135B"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i/>
                <w:iCs/>
                <w:sz w:val="20"/>
                <w:szCs w:val="20"/>
              </w:rPr>
            </w:pPr>
            <w:r>
              <w:rPr>
                <w:rFonts w:ascii="Verdana" w:hAnsi="Verdana"/>
                <w:sz w:val="20"/>
                <w:szCs w:val="20"/>
                <w:lang w:val="English"/>
              </w:rPr>
              <w:t>Relations with people are harmonious, you can meet real friends, enter into a successful partnership. The level of energy increases, strength and health becomes much more. Brings success in social activities, society. It is recommended to take the role of leader, leader. Healthy competition, rivalry spur and develop</w:t>
            </w:r>
          </w:p>
          <w:p w:rsidR="0001491D" w:rsidP="0001491D" w:rsidRDefault="0001491D" w14:paraId="1E6D7728" w14:textId="77777777">
            <w:pPr>
              <w:pStyle w:val="a5"/>
              <w:numPr>
                <w:ilvl w:val="0"/>
                <w:numId w:val="19"/>
              </w:numPr>
              <w:bidi w:val="false"/>
              <w:jc w:val="both"/>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3A36BB">
              <w:rPr>
                <w:rFonts w:ascii="Verdana" w:hAnsi="Verdana"/>
                <w:sz w:val="20"/>
                <w:szCs w:val="20"/>
                <w:lang w:val="English"/>
              </w:rPr>
              <w:t>It is recommended to be in society, make connections, acquaintances, enter into a partnership, engage in social activities. Competition, as well as friendship, alliance are welcome</w:t>
            </w:r>
          </w:p>
          <w:p w:rsidRPr="0001491D" w:rsidR="0001491D" w:rsidP="0001491D" w:rsidRDefault="0001491D" w14:paraId="6880FEFD" w14:textId="77777777">
            <w:pPr>
              <w:bidi w:val="false"/>
              <w:jc w:val="both"/>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Pr="00A21D60" w:rsidR="0001491D" w:rsidTr="008B5751" w14:paraId="01D0D823" w14:textId="77777777">
        <w:tc>
          <w:tcPr>
            <w:cnfStyle w:val="001000000000" w:firstRow="0" w:lastRow="0" w:firstColumn="1" w:lastColumn="0" w:oddVBand="0" w:evenVBand="0" w:oddHBand="0" w:evenHBand="0" w:firstRowFirstColumn="0" w:firstRowLastColumn="0" w:lastRowFirstColumn="0" w:lastRowLastColumn="0"/>
            <w:tcW w:w="1980" w:type="dxa"/>
          </w:tcPr>
          <w:p w:rsidR="0001491D" w:rsidP="008B5751" w:rsidRDefault="0001491D" w14:paraId="528A6334" w14:textId="77777777">
            <w:pPr>
              <w:bidi w:val="false"/>
              <w:rPr>
                <w:rFonts w:ascii="Verdana" w:hAnsi="Verdana"/>
                <w:b w:val="0"/>
                <w:bCs w:val="0"/>
                <w:sz w:val="20"/>
                <w:szCs w:val="20"/>
              </w:rPr>
            </w:pPr>
            <w:r>
              <w:rPr>
                <w:rFonts w:ascii="Verdana" w:hAnsi="Verdana"/>
                <w:sz w:val="20"/>
                <w:szCs w:val="20"/>
                <w:lang w:val="English"/>
              </w:rPr>
              <w:t>SELF-REFLECTION</w:t>
            </w:r>
          </w:p>
          <w:p w:rsidR="0001491D" w:rsidP="008B5751" w:rsidRDefault="0001491D" w14:paraId="220C9D4E" w14:textId="77777777">
            <w:pPr>
              <w:bidi w:val="false"/>
              <w:rPr>
                <w:rFonts w:ascii="Verdana" w:hAnsi="Verdana"/>
                <w:b w:val="0"/>
                <w:bCs w:val="0"/>
                <w:sz w:val="20"/>
                <w:szCs w:val="20"/>
              </w:rPr>
            </w:pPr>
            <w:r w:rsidRPr="00A21D60">
              <w:rPr>
                <w:rFonts w:ascii="Verdana" w:hAnsi="Verdana"/>
                <w:noProof/>
                <w:sz w:val="20"/>
                <w:szCs w:val="20"/>
                <w:lang w:val="English"/>
              </w:rPr>
              <w:drawing>
                <wp:inline distT="0" distB="0" distL="0" distR="0" wp14:anchorId="3D5DAAE1" wp14:editId="4D715F1E">
                  <wp:extent cx="464208" cy="508000"/>
                  <wp:effectExtent l="0" t="0" r="5715" b="0"/>
                  <wp:docPr id="44" name="Рисунок 44" descr="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10;&#10;Автоматически созданное описание"/>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73111" cy="517743"/>
                          </a:xfrm>
                          <a:prstGeom prst="rect">
                            <a:avLst/>
                          </a:prstGeom>
                        </pic:spPr>
                      </pic:pic>
                    </a:graphicData>
                  </a:graphic>
                </wp:inline>
              </w:drawing>
            </w:r>
            <w:r w:rsidRPr="00A21D60">
              <w:rPr>
                <w:rFonts w:ascii="Verdana" w:hAnsi="Verdana"/>
                <w:noProof/>
                <w:sz w:val="20"/>
                <w:szCs w:val="20"/>
                <w:lang w:val="English"/>
              </w:rPr>
              <w:drawing>
                <wp:inline distT="0" distB="0" distL="0" distR="0" wp14:anchorId="115AD286" wp14:editId="644B233D">
                  <wp:extent cx="435610" cy="551773"/>
                  <wp:effectExtent l="0" t="0" r="0" b="0"/>
                  <wp:docPr id="46" name="Рисунок 46" descr="Image looks like a tool&#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инструмент&#10;&#10;Автоматически созданное описание"/>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1822" cy="572308"/>
                          </a:xfrm>
                          <a:prstGeom prst="rect">
                            <a:avLst/>
                          </a:prstGeom>
                        </pic:spPr>
                      </pic:pic>
                    </a:graphicData>
                  </a:graphic>
                </wp:inline>
              </w:drawing>
            </w:r>
          </w:p>
          <w:p w:rsidRPr="003C5A45" w:rsidR="0001491D" w:rsidP="008B5751" w:rsidRDefault="0001491D" w14:paraId="58FB83E3" w14:textId="77777777">
            <w:pPr>
              <w:bidi w:val="false"/>
              <w:rPr>
                <w:rFonts w:ascii="Verdana" w:hAnsi="Verdana"/>
                <w:b w:val="0"/>
                <w:bCs w:val="0"/>
                <w:sz w:val="20"/>
                <w:szCs w:val="20"/>
              </w:rPr>
            </w:pPr>
            <w:r w:rsidRPr="00A21D60">
              <w:rPr>
                <w:rFonts w:ascii="Verdana" w:hAnsi="Verdana"/>
                <w:noProof/>
                <w:sz w:val="20"/>
                <w:szCs w:val="20"/>
                <w:lang w:val="English"/>
              </w:rPr>
              <w:drawing>
                <wp:inline distT="0" distB="0" distL="0" distR="0" wp14:anchorId="3193BCB8" wp14:editId="0BBBA55B">
                  <wp:extent cx="491288" cy="571500"/>
                  <wp:effectExtent l="0" t="0" r="4445" b="0"/>
                  <wp:docPr id="45" name="Рисунок 45" descr="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текст&#10;&#10;Автоматически созданное описание"/>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5316" cy="587819"/>
                          </a:xfrm>
                          <a:prstGeom prst="rect">
                            <a:avLst/>
                          </a:prstGeom>
                        </pic:spPr>
                      </pic:pic>
                    </a:graphicData>
                  </a:graphic>
                </wp:inline>
              </w:drawing>
            </w:r>
            <w:r w:rsidRPr="00A21D60">
              <w:rPr>
                <w:rFonts w:ascii="Verdana" w:hAnsi="Verdana"/>
                <w:noProof/>
                <w:sz w:val="20"/>
                <w:szCs w:val="20"/>
                <w:lang w:val="English"/>
              </w:rPr>
              <w:drawing>
                <wp:inline distT="0" distB="0" distL="0" distR="0" wp14:anchorId="38C3449D" wp14:editId="362C097C">
                  <wp:extent cx="431800" cy="484673"/>
                  <wp:effectExtent l="0" t="0" r="0" b="0"/>
                  <wp:docPr id="47" name="Рисунок 47" descr="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екст&#10;&#10;Автоматически созданное описание"/>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6998" cy="490508"/>
                          </a:xfrm>
                          <a:prstGeom prst="rect">
                            <a:avLst/>
                          </a:prstGeom>
                        </pic:spPr>
                      </pic:pic>
                    </a:graphicData>
                  </a:graphic>
                </wp:inline>
              </w:drawing>
            </w:r>
          </w:p>
        </w:tc>
        <w:tc>
          <w:tcPr>
            <w:tcW w:w="7365" w:type="dxa"/>
            <w:shd w:val="clear" w:color="auto" w:fill="FFFFFF" w:themeFill="background1"/>
          </w:tcPr>
          <w:p w:rsidRPr="00870E78" w:rsidR="0001491D" w:rsidP="0001491D" w:rsidRDefault="0001491D" w14:paraId="43FF9167"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b/>
                <w:bCs/>
                <w:color w:val="C00000"/>
                <w:sz w:val="21"/>
                <w:szCs w:val="21"/>
              </w:rPr>
            </w:pPr>
            <w:r w:rsidRPr="00870E78">
              <w:rPr>
                <w:rFonts w:ascii="Verdana" w:hAnsi="Verdana"/>
                <w:b/>
                <w:color w:val="C00000"/>
                <w:sz w:val="21"/>
                <w:szCs w:val="21"/>
                <w:lang w:val="English"/>
              </w:rPr>
              <w:t>UNHELPFUL ELEMENT</w:t>
            </w:r>
          </w:p>
          <w:p w:rsidR="0001491D" w:rsidP="0001491D" w:rsidRDefault="0001491D" w14:paraId="3E79F283"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Pr>
                <w:rFonts w:ascii="Verdana" w:hAnsi="Verdana"/>
                <w:sz w:val="20"/>
                <w:szCs w:val="20"/>
                <w:lang w:val="English"/>
              </w:rPr>
              <w:t>Pushes to work for wear, can give increased fatigue, lack of strength, energy. Own business, private business can take too much effort.</w:t>
            </w:r>
          </w:p>
          <w:p w:rsidRPr="00CC4630" w:rsidR="0001491D" w:rsidP="0001491D" w:rsidRDefault="0001491D" w14:paraId="69E2F229" w14:textId="77777777">
            <w:pPr>
              <w:pStyle w:val="a5"/>
              <w:numPr>
                <w:ilvl w:val="0"/>
                <w:numId w:val="19"/>
              </w:numPr>
              <w:bidi w:val="false"/>
              <w:jc w:val="both"/>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Pr>
                <w:rFonts w:ascii="Verdana" w:hAnsi="Verdana"/>
                <w:sz w:val="20"/>
                <w:szCs w:val="20"/>
                <w:lang w:val="English"/>
              </w:rPr>
              <w:t xml:space="preserve">It is recommended to rest more, save energy, delegate responsibilities. It is also better to be careful to express your opinion, not to "rebel". Try not to take on several at once </w:t>
            </w:r>
            <w:r w:rsidRPr="00093E10">
              <w:rPr>
                <w:rFonts w:ascii="Verdana" w:hAnsi="Verdana"/>
                <w:i/>
                <w:sz w:val="20"/>
                <w:szCs w:val="20"/>
                <w:lang w:val="English"/>
              </w:rPr>
              <w:t xml:space="preserve"/>
            </w:r>
          </w:p>
          <w:p w:rsidRPr="007C6220" w:rsidR="0001491D" w:rsidP="008B5751" w:rsidRDefault="0001491D" w14:paraId="4270F0C0" w14:textId="77777777">
            <w:pPr>
              <w:bidi w:val="false"/>
              <w:spacing w:line="240" w:lineRule="auto"/>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Pr="00A21D60" w:rsidR="0001491D" w:rsidTr="008B5751" w14:paraId="504AB5A9" w14:textId="77777777">
        <w:tc>
          <w:tcPr>
            <w:cnfStyle w:val="001000000000" w:firstRow="0" w:lastRow="0" w:firstColumn="1" w:lastColumn="0" w:oddVBand="0" w:evenVBand="0" w:oddHBand="0" w:evenHBand="0" w:firstRowFirstColumn="0" w:firstRowLastColumn="0" w:lastRowFirstColumn="0" w:lastRowLastColumn="0"/>
            <w:tcW w:w="1980" w:type="dxa"/>
          </w:tcPr>
          <w:p w:rsidR="0001491D" w:rsidP="008B5751" w:rsidRDefault="0001491D" w14:paraId="440056C9" w14:textId="77777777">
            <w:pPr>
              <w:bidi w:val="false"/>
              <w:rPr>
                <w:rFonts w:ascii="Verdana" w:hAnsi="Verdana"/>
                <w:b w:val="0"/>
                <w:bCs w:val="0"/>
                <w:sz w:val="20"/>
                <w:szCs w:val="20"/>
              </w:rPr>
            </w:pPr>
            <w:r>
              <w:rPr>
                <w:rFonts w:ascii="Verdana" w:hAnsi="Verdana"/>
                <w:sz w:val="20"/>
                <w:szCs w:val="20"/>
                <w:lang w:val="English"/>
              </w:rPr>
              <w:t>WEALTH</w:t>
            </w:r>
          </w:p>
          <w:p w:rsidR="0001491D" w:rsidP="008B5751" w:rsidRDefault="0001491D" w14:paraId="5C0E2CF8" w14:textId="77777777">
            <w:pPr>
              <w:bidi w:val="false"/>
              <w:rPr>
                <w:rFonts w:ascii="Verdana" w:hAnsi="Verdana"/>
                <w:b w:val="0"/>
                <w:bCs w:val="0"/>
                <w:sz w:val="20"/>
                <w:szCs w:val="20"/>
              </w:rPr>
            </w:pPr>
            <w:r w:rsidRPr="00A21D60">
              <w:rPr>
                <w:rFonts w:ascii="Verdana" w:hAnsi="Verdana"/>
                <w:noProof/>
                <w:sz w:val="20"/>
                <w:szCs w:val="20"/>
                <w:lang w:val="English"/>
              </w:rPr>
              <w:drawing>
                <wp:inline distT="0" distB="0" distL="0" distR="0" wp14:anchorId="5274BAB4" wp14:editId="632B715E">
                  <wp:extent cx="483800" cy="492760"/>
                  <wp:effectExtent l="0" t="0" r="0" b="254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86766" cy="495781"/>
                          </a:xfrm>
                          <a:prstGeom prst="rect">
                            <a:avLst/>
                          </a:prstGeom>
                        </pic:spPr>
                      </pic:pic>
                    </a:graphicData>
                  </a:graphic>
                </wp:inline>
              </w:drawing>
            </w:r>
            <w:r w:rsidRPr="00A21D60">
              <w:rPr>
                <w:rFonts w:ascii="Verdana" w:hAnsi="Verdana"/>
                <w:noProof/>
                <w:sz w:val="20"/>
                <w:szCs w:val="20"/>
                <w:lang w:val="English"/>
              </w:rPr>
              <w:drawing>
                <wp:inline distT="0" distB="0" distL="0" distR="0" wp14:anchorId="14A90528" wp14:editId="3337997D">
                  <wp:extent cx="435610" cy="517284"/>
                  <wp:effectExtent l="0" t="0" r="0" b="381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59155" cy="545243"/>
                          </a:xfrm>
                          <a:prstGeom prst="rect">
                            <a:avLst/>
                          </a:prstGeom>
                        </pic:spPr>
                      </pic:pic>
                    </a:graphicData>
                  </a:graphic>
                </wp:inline>
              </w:drawing>
            </w:r>
          </w:p>
          <w:p w:rsidRPr="007C6220" w:rsidR="0001491D" w:rsidP="008B5751" w:rsidRDefault="0001491D" w14:paraId="26E00FAB" w14:textId="77777777">
            <w:pPr>
              <w:bidi w:val="false"/>
              <w:rPr>
                <w:rFonts w:ascii="Verdana" w:hAnsi="Verdana"/>
                <w:b w:val="0"/>
                <w:bCs w:val="0"/>
                <w:sz w:val="20"/>
                <w:szCs w:val="20"/>
              </w:rPr>
            </w:pPr>
            <w:r w:rsidRPr="00A21D60">
              <w:rPr>
                <w:rFonts w:ascii="Verdana" w:hAnsi="Verdana"/>
                <w:noProof/>
                <w:sz w:val="20"/>
                <w:szCs w:val="20"/>
                <w:lang w:val="English"/>
              </w:rPr>
              <w:drawing>
                <wp:inline distT="0" distB="0" distL="0" distR="0" wp14:anchorId="77080E99" wp14:editId="0B24FAA6">
                  <wp:extent cx="459492" cy="4860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9492" cy="486000"/>
                          </a:xfrm>
                          <a:prstGeom prst="rect">
                            <a:avLst/>
                          </a:prstGeom>
                        </pic:spPr>
                      </pic:pic>
                    </a:graphicData>
                  </a:graphic>
                </wp:inline>
              </w:drawing>
            </w:r>
            <w:r w:rsidRPr="00A21D60">
              <w:rPr>
                <w:rFonts w:ascii="Verdana" w:hAnsi="Verdana"/>
                <w:noProof/>
                <w:sz w:val="20"/>
                <w:szCs w:val="20"/>
                <w:lang w:val="English"/>
              </w:rPr>
              <w:drawing>
                <wp:inline distT="0" distB="0" distL="0" distR="0" wp14:anchorId="24B0578C" wp14:editId="1C1B53E7">
                  <wp:extent cx="446853" cy="4826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3393" cy="489663"/>
                          </a:xfrm>
                          <a:prstGeom prst="rect">
                            <a:avLst/>
                          </a:prstGeom>
                        </pic:spPr>
                      </pic:pic>
                    </a:graphicData>
                  </a:graphic>
                </wp:inline>
              </w:drawing>
            </w:r>
          </w:p>
        </w:tc>
        <w:tc>
          <w:tcPr>
            <w:tcW w:w="7365" w:type="dxa"/>
            <w:shd w:val="clear" w:color="auto" w:fill="FFFFFF" w:themeFill="background1"/>
          </w:tcPr>
          <w:p w:rsidRPr="003A36BB" w:rsidR="0001491D" w:rsidP="0001491D" w:rsidRDefault="0001491D" w14:paraId="7CC5EA56"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b/>
                <w:bCs/>
                <w:color w:val="C00000"/>
                <w:sz w:val="21"/>
                <w:szCs w:val="21"/>
              </w:rPr>
            </w:pPr>
            <w:r w:rsidRPr="00870E78">
              <w:rPr>
                <w:rFonts w:ascii="Verdana" w:hAnsi="Verdana"/>
                <w:b/>
                <w:color w:val="C00000"/>
                <w:sz w:val="21"/>
                <w:szCs w:val="21"/>
                <w:lang w:val="English"/>
              </w:rPr>
              <w:t>UNHELPFUL ELEMENT</w:t>
            </w:r>
          </w:p>
          <w:p w:rsidR="0001491D" w:rsidP="0001491D" w:rsidRDefault="0001491D" w14:paraId="4FBBCF91" w14:textId="77777777">
            <w:pPr>
              <w:bidi w:val="false"/>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Pr>
                <w:rFonts w:ascii="Verdana" w:hAnsi="Verdana"/>
                <w:sz w:val="20"/>
                <w:szCs w:val="20"/>
                <w:lang w:val="English"/>
              </w:rPr>
              <w:t xml:space="preserve">Possible stress on the basis of money, the need to solve financial issues weighs. It is recommended to avoid speculation, illegal income, do not strive for easy money. </w:t>
            </w:r>
          </w:p>
          <w:p w:rsidR="0001491D" w:rsidP="0001491D" w:rsidRDefault="0001491D" w14:paraId="60D04D52" w14:textId="77777777">
            <w:pPr>
              <w:pStyle w:val="a5"/>
              <w:numPr>
                <w:ilvl w:val="0"/>
                <w:numId w:val="19"/>
              </w:numPr>
              <w:bidi w:val="false"/>
              <w:jc w:val="both"/>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Pr>
                <w:rFonts w:ascii="Verdana" w:hAnsi="Verdana"/>
                <w:sz w:val="20"/>
                <w:szCs w:val="20"/>
                <w:lang w:val="English"/>
              </w:rPr>
              <w:t>It is worth focusing less on the financial aspect, not to seek to benefit from everything. It is better to focus on the idea and the human factor – to find the right people to implement your plans.</w:t>
            </w:r>
          </w:p>
          <w:p w:rsidRPr="00FA43BC" w:rsidR="00FA43BC" w:rsidP="00FA43BC" w:rsidRDefault="00FA43BC" w14:paraId="4A80F52E" w14:textId="5FEEA22C">
            <w:pPr>
              <w:bidi w:val="false"/>
              <w:jc w:val="both"/>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bl>
    <w:p w:rsidR="0001491D" w:rsidP="0001491D" w:rsidRDefault="0001491D" w14:paraId="5D27E6F7" w14:textId="77777777"/>
    <w:p w:rsidRPr="00BA386E" w:rsidR="0001491D" w:rsidP="0001491D" w:rsidRDefault="0001491D" w14:paraId="5ED47203" w14:textId="77777777">
      <w:pPr>
        <w:pStyle w:val="a3"/>
        <w:pageBreakBefore/>
        <w:bidi w:val="false"/>
        <w:rPr>
          <w:b/>
          <w:bCs/>
          <w:sz w:val="28"/>
          <w:szCs w:val="28"/>
        </w:rPr>
      </w:pPr>
      <w:r w:rsidRPr="00BA386E">
        <w:rPr>
          <w:b/>
          <w:sz w:val="28"/>
          <w:szCs w:val="28"/>
          <w:lang w:val="English"/>
        </w:rPr>
        <w:lastRenderedPageBreak/>
        <w:t>Forecast by year</w:t>
      </w:r>
    </w:p>
    <w:p w:rsidRPr="00A21D60" w:rsidR="0001491D" w:rsidP="0001491D" w:rsidRDefault="0001491D" w14:paraId="1726C697" w14:textId="77777777">
      <w:pPr>
        <w:bidi w:val="false"/>
        <w:rPr>
          <w:rFonts w:ascii="Verdana" w:hAnsi="Verdana"/>
          <w:sz w:val="20"/>
          <w:szCs w:val="20"/>
        </w:rPr>
      </w:pPr>
      <w:r w:rsidRPr="00A21D60">
        <w:rPr>
          <w:rFonts w:ascii="Verdana" w:hAnsi="Verdana"/>
          <w:sz w:val="20"/>
          <w:szCs w:val="20"/>
          <w:lang w:val="English"/>
        </w:rPr>
        <w:t>According to the same principle as we estimated 10-year periods, the Year, like the 10-year pillar, consists of two elements (the Heavenly Trunk and the Earth Branch). Below is a calendar for 60 years, it is cyclical and repeatable. Therefore, you can calculate any year, you just need to add / subtract 60 years.</w:t>
      </w:r>
    </w:p>
    <w:p w:rsidRPr="00A21D60" w:rsidR="0001491D" w:rsidP="0001491D" w:rsidRDefault="0001491D" w14:paraId="459D5F1B" w14:textId="77777777">
      <w:pPr>
        <w:bidi w:val="false"/>
        <w:rPr>
          <w:rFonts w:ascii="Verdana" w:hAnsi="Verdana"/>
          <w:b/>
          <w:bCs/>
          <w:sz w:val="20"/>
          <w:szCs w:val="20"/>
          <w:u w:val="single"/>
        </w:rPr>
      </w:pPr>
      <w:r w:rsidRPr="00A21D60">
        <w:rPr>
          <w:rFonts w:ascii="Verdana" w:hAnsi="Verdana"/>
          <w:b/>
          <w:sz w:val="20"/>
          <w:szCs w:val="20"/>
          <w:u w:val="single"/>
          <w:lang w:val="English"/>
        </w:rPr>
        <w:t>2018 – 2027</w:t>
      </w:r>
    </w:p>
    <w:p w:rsidRPr="00A21D60" w:rsidR="0001491D" w:rsidP="0001491D" w:rsidRDefault="0001491D" w14:paraId="415656E4" w14:textId="77777777">
      <w:pPr>
        <w:bidi w:val="false"/>
        <w:rPr>
          <w:rFonts w:ascii="Verdana" w:hAnsi="Verdana"/>
          <w:sz w:val="20"/>
          <w:szCs w:val="20"/>
        </w:rPr>
      </w:pPr>
      <w:r w:rsidRPr="00A21D60">
        <w:rPr>
          <w:rFonts w:ascii="Verdana" w:hAnsi="Verdana"/>
          <w:noProof/>
          <w:sz w:val="20"/>
          <w:szCs w:val="20"/>
          <w:lang w:val="English"/>
        </w:rPr>
        <w:drawing>
          <wp:inline distT="0" distB="0" distL="0" distR="0" wp14:anchorId="5F6E87AD" wp14:editId="2E57F1FB">
            <wp:extent cx="5833745" cy="2209800"/>
            <wp:effectExtent l="0" t="0" r="0" b="0"/>
            <wp:docPr id="28" name="Рисунок 28" descr="Image looks like a tabl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Изображение выглядит как стол&#10;&#10;Автоматически созданное описание"/>
                    <pic:cNvPicPr/>
                  </pic:nvPicPr>
                  <pic:blipFill rotWithShape="1">
                    <a:blip r:embed="rId31"/>
                    <a:srcRect l="1789" b="4990"/>
                    <a:stretch/>
                  </pic:blipFill>
                  <pic:spPr bwMode="auto">
                    <a:xfrm>
                      <a:off x="0" y="0"/>
                      <a:ext cx="5834099" cy="2209934"/>
                    </a:xfrm>
                    <a:prstGeom prst="rect">
                      <a:avLst/>
                    </a:prstGeom>
                    <a:ln>
                      <a:noFill/>
                    </a:ln>
                    <a:extLst>
                      <a:ext uri="{53640926-AAD7-44D8-BBD7-CCE9431645EC}">
                        <a14:shadowObscured xmlns:a14="http://schemas.microsoft.com/office/drawing/2010/main"/>
                      </a:ext>
                    </a:extLst>
                  </pic:spPr>
                </pic:pic>
              </a:graphicData>
            </a:graphic>
          </wp:inline>
        </w:drawing>
      </w:r>
    </w:p>
    <w:p w:rsidRPr="00A21D60" w:rsidR="0001491D" w:rsidP="0001491D" w:rsidRDefault="0001491D" w14:paraId="285038A1" w14:textId="77777777">
      <w:pPr>
        <w:bidi w:val="false"/>
        <w:rPr>
          <w:rFonts w:ascii="Verdana" w:hAnsi="Verdana"/>
          <w:b/>
          <w:bCs/>
          <w:sz w:val="20"/>
          <w:szCs w:val="20"/>
          <w:u w:val="single"/>
        </w:rPr>
      </w:pPr>
      <w:r w:rsidRPr="00A21D60">
        <w:rPr>
          <w:rFonts w:ascii="Verdana" w:hAnsi="Verdana"/>
          <w:b/>
          <w:sz w:val="20"/>
          <w:szCs w:val="20"/>
          <w:u w:val="single"/>
          <w:lang w:val="English"/>
        </w:rPr>
        <w:t xml:space="preserve">2028 – 2037 </w:t>
      </w:r>
    </w:p>
    <w:p w:rsidRPr="00A21D60" w:rsidR="0001491D" w:rsidP="0001491D" w:rsidRDefault="0001491D" w14:paraId="28993D20" w14:textId="77777777">
      <w:pPr>
        <w:bidi w:val="false"/>
        <w:rPr>
          <w:rFonts w:ascii="Verdana" w:hAnsi="Verdana"/>
          <w:sz w:val="20"/>
          <w:szCs w:val="20"/>
        </w:rPr>
      </w:pPr>
      <w:r w:rsidRPr="00A21D60">
        <w:rPr>
          <w:rFonts w:ascii="Verdana" w:hAnsi="Verdana"/>
          <w:noProof/>
          <w:sz w:val="20"/>
          <w:szCs w:val="20"/>
          <w:lang w:val="English"/>
        </w:rPr>
        <w:drawing>
          <wp:inline distT="0" distB="0" distL="0" distR="0" wp14:anchorId="7EEB06DE" wp14:editId="197366F1">
            <wp:extent cx="5812790" cy="2209800"/>
            <wp:effectExtent l="0" t="0" r="0" b="0"/>
            <wp:docPr id="30" name="Рисунок 30" descr="Image looks like a tabl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Изображение выглядит как стол&#10;&#10;Автоматически созданное описание"/>
                    <pic:cNvPicPr/>
                  </pic:nvPicPr>
                  <pic:blipFill rotWithShape="1">
                    <a:blip r:embed="rId32"/>
                    <a:srcRect l="2148" b="4995"/>
                    <a:stretch/>
                  </pic:blipFill>
                  <pic:spPr bwMode="auto">
                    <a:xfrm>
                      <a:off x="0" y="0"/>
                      <a:ext cx="5812834" cy="2209817"/>
                    </a:xfrm>
                    <a:prstGeom prst="rect">
                      <a:avLst/>
                    </a:prstGeom>
                    <a:ln>
                      <a:noFill/>
                    </a:ln>
                    <a:extLst>
                      <a:ext uri="{53640926-AAD7-44D8-BBD7-CCE9431645EC}">
                        <a14:shadowObscured xmlns:a14="http://schemas.microsoft.com/office/drawing/2010/main"/>
                      </a:ext>
                    </a:extLst>
                  </pic:spPr>
                </pic:pic>
              </a:graphicData>
            </a:graphic>
          </wp:inline>
        </w:drawing>
      </w:r>
    </w:p>
    <w:p w:rsidRPr="00A21D60" w:rsidR="0001491D" w:rsidP="0001491D" w:rsidRDefault="0001491D" w14:paraId="19CAB6CA" w14:textId="77777777">
      <w:pPr>
        <w:bidi w:val="false"/>
        <w:rPr>
          <w:rFonts w:ascii="Verdana" w:hAnsi="Verdana"/>
          <w:b/>
          <w:bCs/>
          <w:sz w:val="20"/>
          <w:szCs w:val="20"/>
          <w:u w:val="single"/>
        </w:rPr>
      </w:pPr>
      <w:r w:rsidRPr="00A21D60">
        <w:rPr>
          <w:rFonts w:ascii="Verdana" w:hAnsi="Verdana"/>
          <w:b/>
          <w:sz w:val="20"/>
          <w:szCs w:val="20"/>
          <w:u w:val="single"/>
          <w:lang w:val="English"/>
        </w:rPr>
        <w:t xml:space="preserve">2038 – 2047 </w:t>
      </w:r>
    </w:p>
    <w:p w:rsidRPr="00A21D60" w:rsidR="0001491D" w:rsidP="0001491D" w:rsidRDefault="0001491D" w14:paraId="10D325C6" w14:textId="77777777">
      <w:pPr>
        <w:bidi w:val="false"/>
        <w:rPr>
          <w:rFonts w:ascii="Verdana" w:hAnsi="Verdana"/>
          <w:sz w:val="20"/>
          <w:szCs w:val="20"/>
        </w:rPr>
      </w:pPr>
      <w:r w:rsidRPr="00A21D60">
        <w:rPr>
          <w:rFonts w:ascii="Verdana" w:hAnsi="Verdana"/>
          <w:noProof/>
          <w:sz w:val="20"/>
          <w:szCs w:val="20"/>
          <w:lang w:val="English"/>
        </w:rPr>
        <w:drawing>
          <wp:inline distT="0" distB="0" distL="0" distR="0" wp14:anchorId="7B40DB6D" wp14:editId="022EE76D">
            <wp:extent cx="5940425" cy="2209800"/>
            <wp:effectExtent l="0" t="0" r="0" b="0"/>
            <wp:docPr id="32" name="Рисунок 32" descr="Image looks like a tabl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Изображение выглядит как стол&#10;&#10;Автоматически созданное описание"/>
                    <pic:cNvPicPr/>
                  </pic:nvPicPr>
                  <pic:blipFill rotWithShape="1">
                    <a:blip r:embed="rId33"/>
                    <a:srcRect b="4996"/>
                    <a:stretch/>
                  </pic:blipFill>
                  <pic:spPr bwMode="auto">
                    <a:xfrm>
                      <a:off x="0" y="0"/>
                      <a:ext cx="5940425" cy="2209800"/>
                    </a:xfrm>
                    <a:prstGeom prst="rect">
                      <a:avLst/>
                    </a:prstGeom>
                    <a:ln>
                      <a:noFill/>
                    </a:ln>
                    <a:extLst>
                      <a:ext uri="{53640926-AAD7-44D8-BBD7-CCE9431645EC}">
                        <a14:shadowObscured xmlns:a14="http://schemas.microsoft.com/office/drawing/2010/main"/>
                      </a:ext>
                    </a:extLst>
                  </pic:spPr>
                </pic:pic>
              </a:graphicData>
            </a:graphic>
          </wp:inline>
        </w:drawing>
      </w:r>
    </w:p>
    <w:p w:rsidR="0001491D" w:rsidP="0001491D" w:rsidRDefault="0001491D" w14:paraId="0F5CCDDC" w14:textId="77777777">
      <w:pPr>
        <w:pageBreakBefore/>
        <w:bidi w:val="false"/>
        <w:rPr>
          <w:rFonts w:ascii="Verdana" w:hAnsi="Verdana"/>
          <w:b/>
          <w:bCs/>
          <w:sz w:val="20"/>
          <w:szCs w:val="20"/>
          <w:u w:val="single"/>
        </w:rPr>
      </w:pPr>
      <w:r w:rsidRPr="00A21D60">
        <w:rPr>
          <w:rFonts w:ascii="Verdana" w:hAnsi="Verdana"/>
          <w:b/>
          <w:sz w:val="20"/>
          <w:szCs w:val="20"/>
          <w:u w:val="single"/>
          <w:lang w:val="English"/>
        </w:rPr>
        <w:lastRenderedPageBreak/>
        <w:t xml:space="preserve">2048 – 2057 </w:t>
      </w:r>
    </w:p>
    <w:p w:rsidR="0001491D" w:rsidP="0001491D" w:rsidRDefault="0001491D" w14:paraId="76523BD9" w14:textId="77777777">
      <w:pPr>
        <w:bidi w:val="false"/>
        <w:rPr>
          <w:rFonts w:ascii="Verdana" w:hAnsi="Verdana"/>
          <w:b/>
          <w:bCs/>
          <w:sz w:val="20"/>
          <w:szCs w:val="20"/>
        </w:rPr>
      </w:pPr>
      <w:r w:rsidRPr="00434D46">
        <w:rPr>
          <w:rFonts w:ascii="Verdana" w:hAnsi="Verdana"/>
          <w:b/>
          <w:noProof/>
          <w:sz w:val="20"/>
          <w:szCs w:val="20"/>
          <w:lang w:val="English"/>
        </w:rPr>
        <w:drawing>
          <wp:inline distT="0" distB="0" distL="0" distR="0" wp14:anchorId="5C70F9C4" wp14:editId="752AC4BF">
            <wp:extent cx="5940425" cy="2235200"/>
            <wp:effectExtent l="0" t="0" r="3175" b="0"/>
            <wp:docPr id="53" name="Рисунок 53" descr="Image looks like a tabl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descr="Изображение выглядит как стол&#10;&#10;Автоматически созданное описание"/>
                    <pic:cNvPicPr/>
                  </pic:nvPicPr>
                  <pic:blipFill>
                    <a:blip r:embed="rId34"/>
                    <a:stretch>
                      <a:fillRect/>
                    </a:stretch>
                  </pic:blipFill>
                  <pic:spPr>
                    <a:xfrm>
                      <a:off x="0" y="0"/>
                      <a:ext cx="5940425" cy="2235200"/>
                    </a:xfrm>
                    <a:prstGeom prst="rect">
                      <a:avLst/>
                    </a:prstGeom>
                  </pic:spPr>
                </pic:pic>
              </a:graphicData>
            </a:graphic>
          </wp:inline>
        </w:drawing>
      </w:r>
    </w:p>
    <w:p w:rsidR="0001491D" w:rsidP="0001491D" w:rsidRDefault="0001491D" w14:paraId="4BCEE63F" w14:textId="77777777">
      <w:pPr>
        <w:bidi w:val="false"/>
        <w:rPr>
          <w:rFonts w:ascii="Verdana" w:hAnsi="Verdana"/>
          <w:b/>
          <w:bCs/>
          <w:sz w:val="20"/>
          <w:szCs w:val="20"/>
          <w:u w:val="single"/>
        </w:rPr>
      </w:pPr>
      <w:r w:rsidRPr="00A21D60">
        <w:rPr>
          <w:rFonts w:ascii="Verdana" w:hAnsi="Verdana"/>
          <w:b/>
          <w:sz w:val="20"/>
          <w:szCs w:val="20"/>
          <w:u w:val="single"/>
          <w:lang w:val="English"/>
        </w:rPr>
        <w:t xml:space="preserve">2058 – 2067 </w:t>
      </w:r>
    </w:p>
    <w:p w:rsidRPr="00EF593E" w:rsidR="0001491D" w:rsidP="0001491D" w:rsidRDefault="0001491D" w14:paraId="5B63E6D0" w14:textId="77777777">
      <w:pPr>
        <w:bidi w:val="false"/>
        <w:rPr>
          <w:rFonts w:ascii="Verdana" w:hAnsi="Verdana"/>
          <w:b/>
          <w:bCs/>
          <w:sz w:val="20"/>
          <w:szCs w:val="20"/>
        </w:rPr>
      </w:pPr>
      <w:r w:rsidRPr="00EF593E">
        <w:rPr>
          <w:rFonts w:ascii="Verdana" w:hAnsi="Verdana"/>
          <w:b/>
          <w:bCs/>
          <w:noProof/>
          <w:sz w:val="20"/>
          <w:szCs w:val="20"/>
          <w:lang w:val="English"/>
        </w:rPr>
        <w:drawing>
          <wp:inline distT="0" distB="0" distL="0" distR="0" wp14:anchorId="04CABD7D" wp14:editId="70D41FAD">
            <wp:extent cx="5940425" cy="2297430"/>
            <wp:effectExtent l="0" t="0" r="317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2297430"/>
                    </a:xfrm>
                    <a:prstGeom prst="rect">
                      <a:avLst/>
                    </a:prstGeom>
                  </pic:spPr>
                </pic:pic>
              </a:graphicData>
            </a:graphic>
          </wp:inline>
        </w:drawing>
      </w:r>
    </w:p>
    <w:p w:rsidR="0001491D" w:rsidP="0001491D" w:rsidRDefault="0001491D" w14:paraId="229A90EE" w14:textId="77777777">
      <w:pPr>
        <w:bidi w:val="false"/>
        <w:rPr>
          <w:rFonts w:ascii="Verdana" w:hAnsi="Verdana"/>
          <w:b/>
          <w:bCs/>
          <w:sz w:val="20"/>
          <w:szCs w:val="20"/>
          <w:u w:val="single"/>
        </w:rPr>
      </w:pPr>
      <w:r w:rsidRPr="00A21D60">
        <w:rPr>
          <w:rFonts w:ascii="Verdana" w:hAnsi="Verdana"/>
          <w:b/>
          <w:sz w:val="20"/>
          <w:szCs w:val="20"/>
          <w:u w:val="single"/>
          <w:lang w:val="English"/>
        </w:rPr>
        <w:t xml:space="preserve">2068 – 2077 </w:t>
      </w:r>
    </w:p>
    <w:p w:rsidRPr="00EF593E" w:rsidR="0001491D" w:rsidP="0001491D" w:rsidRDefault="0001491D" w14:paraId="1EB6CC5C" w14:textId="77777777">
      <w:pPr>
        <w:bidi w:val="false"/>
        <w:rPr>
          <w:rFonts w:ascii="Verdana" w:hAnsi="Verdana"/>
          <w:b/>
          <w:bCs/>
          <w:sz w:val="20"/>
          <w:szCs w:val="20"/>
        </w:rPr>
      </w:pPr>
      <w:r w:rsidRPr="00EF593E">
        <w:rPr>
          <w:rFonts w:ascii="Verdana" w:hAnsi="Verdana"/>
          <w:b/>
          <w:noProof/>
          <w:sz w:val="20"/>
          <w:szCs w:val="20"/>
          <w:lang w:val="English"/>
        </w:rPr>
        <w:drawing>
          <wp:inline distT="0" distB="0" distL="0" distR="0" wp14:anchorId="14D023B1" wp14:editId="0FF5E9E3">
            <wp:extent cx="5940425" cy="2223770"/>
            <wp:effectExtent l="0" t="0" r="3175" b="0"/>
            <wp:docPr id="55" name="Рисунок 55" descr="Image looks like a tabl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descr="Изображение выглядит как стол&#10;&#10;Автоматически созданное описание"/>
                    <pic:cNvPicPr/>
                  </pic:nvPicPr>
                  <pic:blipFill>
                    <a:blip r:embed="rId36"/>
                    <a:stretch>
                      <a:fillRect/>
                    </a:stretch>
                  </pic:blipFill>
                  <pic:spPr>
                    <a:xfrm>
                      <a:off x="0" y="0"/>
                      <a:ext cx="5940425" cy="2223770"/>
                    </a:xfrm>
                    <a:prstGeom prst="rect">
                      <a:avLst/>
                    </a:prstGeom>
                  </pic:spPr>
                </pic:pic>
              </a:graphicData>
            </a:graphic>
          </wp:inline>
        </w:drawing>
      </w:r>
    </w:p>
    <w:p w:rsidRPr="00434D46" w:rsidR="0001491D" w:rsidP="0001491D" w:rsidRDefault="0001491D" w14:paraId="65CAAD5A" w14:textId="77777777">
      <w:pPr>
        <w:bidi w:val="false"/>
        <w:rPr>
          <w:rFonts w:ascii="Verdana" w:hAnsi="Verdana"/>
          <w:b/>
          <w:bCs/>
          <w:sz w:val="20"/>
          <w:szCs w:val="20"/>
        </w:rPr>
      </w:pPr>
    </w:p>
    <w:p w:rsidR="0001491D" w:rsidP="0001491D" w:rsidRDefault="0001491D" w14:paraId="2B693DEC" w14:textId="77777777"/>
    <w:p w:rsidR="0001491D" w:rsidP="0001491D" w:rsidRDefault="0001491D" w14:paraId="7F79539B" w14:textId="77777777"/>
    <w:p w:rsidRPr="00E15D37" w:rsidR="0001491D" w:rsidP="0001491D" w:rsidRDefault="0001491D" w14:paraId="6C896F72" w14:textId="77777777">
      <w:pPr>
        <w:pStyle w:val="a3"/>
        <w:pageBreakBefore/>
        <w:bidi w:val="false"/>
        <w:rPr>
          <w:b/>
          <w:bCs/>
          <w:sz w:val="28"/>
          <w:szCs w:val="28"/>
        </w:rPr>
      </w:pPr>
      <w:r w:rsidRPr="00E15D37">
        <w:rPr>
          <w:b/>
          <w:sz w:val="28"/>
          <w:szCs w:val="28"/>
          <w:lang w:val="English"/>
        </w:rPr>
        <w:lastRenderedPageBreak/>
        <w:t>CHARACTERISTICS OF THE 4 PILLARS IN THE HOROSCOPE</w:t>
      </w:r>
    </w:p>
    <w:p w:rsidRPr="00677D0E" w:rsidR="0001491D" w:rsidP="0001491D" w:rsidRDefault="0001491D" w14:paraId="6F855848" w14:textId="77777777">
      <w:pPr>
        <w:bidi w:val="false"/>
        <w:rPr>
          <w:b/>
          <w:bCs/>
          <w:u w:val="single"/>
        </w:rPr>
      </w:pPr>
      <w:r w:rsidRPr="00677D0E">
        <w:rPr>
          <w:b/>
          <w:u w:val="single"/>
          <w:lang w:val="English"/>
        </w:rPr>
        <w:t>Year of birth</w:t>
      </w:r>
    </w:p>
    <w:p w:rsidRPr="00491310" w:rsidR="0001491D" w:rsidP="0001491D" w:rsidRDefault="0001491D" w14:paraId="6998A356" w14:textId="77777777">
      <w:pPr>
        <w:bidi w:val="false"/>
        <w:rPr>
          <w:rFonts w:ascii="Century Gothic" w:hAnsi="Century Gothic"/>
        </w:rPr>
      </w:pPr>
      <w:r w:rsidRPr="00491310">
        <w:rPr>
          <w:rFonts w:ascii="Century Gothic" w:hAnsi="Century Gothic"/>
          <w:lang w:val="English"/>
        </w:rPr>
        <w:t xml:space="preserve">The pillar of the Year of Birth describes the behavior of a person in society, as it is seen by other people. We can say that this is the image of a person. </w:t>
      </w:r>
    </w:p>
    <w:p w:rsidRPr="00806ADC" w:rsidR="00FA43BC" w:rsidP="00FA43BC" w:rsidRDefault="00FA43BC" w14:paraId="04F3F800" w14:textId="77777777">
      <w:pPr>
        <w:pStyle w:val="1"/>
        <w:bidi w:val="false"/>
        <w:jc w:val="center"/>
        <w:rPr>
          <w:b w:val="0"/>
          <w:bCs w:val="0"/>
        </w:rPr>
      </w:pPr>
      <w:r w:rsidRPr="00806ADC">
        <w:rPr>
          <w:lang w:val="English"/>
        </w:rPr>
        <w:t xml:space="preserve">General description of the sign of THE PIG (BOAR)</w:t>
      </w:r>
    </w:p>
    <w:p w:rsidRPr="00FA43BC" w:rsidR="00FA43BC" w:rsidP="00FA43BC" w:rsidRDefault="00FA43BC" w14:paraId="1E7DCC9A" w14:textId="77777777">
      <w:pPr>
        <w:shd w:val="clear" w:color="auto" w:fill="FFFFFF"/>
        <w:bidi w:val="false"/>
        <w:spacing w:before="233" w:line="240" w:lineRule="auto"/>
        <w:ind w:right="7"/>
        <w:rPr>
          <w:rFonts w:ascii="Verdana" w:hAnsi="Verdana" w:cstheme="minorHAnsi"/>
          <w:sz w:val="20"/>
          <w:szCs w:val="20"/>
        </w:rPr>
      </w:pPr>
      <w:r w:rsidRPr="00FA43BC">
        <w:rPr>
          <w:rFonts w:ascii="Verdana" w:hAnsi="Verdana" w:cstheme="minorHAnsi"/>
          <w:sz w:val="20"/>
          <w:szCs w:val="20"/>
          <w:lang w:val="English"/>
        </w:rPr>
        <w:t>People born under the sign of the Pig are distinguished by honesty, kindness and sensitivity. They hate all conflicts and discord and do everything in their power to reconcile the warring parties or help them find a compromise. The pig is a wonderful conversationalist, and she speaks sincerely and to the point. She does not like falsehood and sanctimony, believes in justice and in the ultimate triumph of law and order. However, the Pig is reasonably tolerant and often ready to forgive others for their misdeeds. She rarely harbors envy or malice towards anyone and never takes revenge. As a rule, the Pig enjoys success. She likes to spend time in the company of other people and enjoys team sports. If she is a member of any club or society, she puts all her soul into it, and colleagues can always count on her help. The pig often participates in charity events and humanitarian aid gatherings.</w:t>
      </w:r>
    </w:p>
    <w:p w:rsidRPr="00FA43BC" w:rsidR="00FA43BC" w:rsidP="00FA43BC" w:rsidRDefault="00FA43BC" w14:paraId="5B1EF70D" w14:textId="77777777">
      <w:pPr>
        <w:shd w:val="clear" w:color="auto" w:fill="FFFFFF"/>
        <w:bidi w:val="false"/>
        <w:spacing w:before="233" w:line="240" w:lineRule="auto"/>
        <w:ind w:right="7"/>
        <w:rPr>
          <w:rFonts w:ascii="Verdana" w:hAnsi="Verdana" w:cstheme="minorHAnsi"/>
          <w:sz w:val="20"/>
          <w:szCs w:val="20"/>
        </w:rPr>
      </w:pPr>
      <w:r w:rsidRPr="00FA43BC">
        <w:rPr>
          <w:rFonts w:ascii="Verdana" w:hAnsi="Verdana" w:cstheme="minorHAnsi"/>
          <w:sz w:val="20"/>
          <w:szCs w:val="20"/>
          <w:lang w:val="English"/>
        </w:rPr>
        <w:t>The pig is a hard worker and is especially appreciated for its honesty and reliability. In her youth, she often tries her hand at several areas of activity, but, as a rule, prefers a job in which she can benefit other people. She spares no time to work for the common good, and for this she is highly appreciated by colleagues and superiors. The pig has a good sense of humor, and she always has a smile, a joke or a witty remark at the ready. She loves to amuse and entertain people and often makes a career in show business or at least follows the lives of stars and celebrities.</w:t>
      </w:r>
    </w:p>
    <w:p w:rsidRPr="00FA43BC" w:rsidR="00FA43BC" w:rsidP="00FA43BC" w:rsidRDefault="00FA43BC" w14:paraId="4DF89606" w14:textId="77777777">
      <w:pPr>
        <w:shd w:val="clear" w:color="auto" w:fill="FFFFFF"/>
        <w:bidi w:val="false"/>
        <w:spacing w:before="233" w:line="240" w:lineRule="auto"/>
        <w:ind w:right="7"/>
        <w:rPr>
          <w:rFonts w:ascii="Verdana" w:hAnsi="Verdana" w:cstheme="minorHAnsi"/>
          <w:sz w:val="20"/>
          <w:szCs w:val="20"/>
        </w:rPr>
      </w:pPr>
      <w:r w:rsidRPr="00FA43BC">
        <w:rPr>
          <w:rFonts w:ascii="Verdana" w:hAnsi="Verdana" w:cstheme="minorHAnsi"/>
          <w:sz w:val="20"/>
          <w:szCs w:val="20"/>
          <w:lang w:val="English"/>
        </w:rPr>
        <w:t>Unfortunately, there are always people willing to take advantage of the kindness and generosity of the Pig. It can be difficult for her to say no, but it would be in her best interest to learn to say no. The pig is also often quite naïve, but if at some point it feels that it has been greatly let down, it will do everything to ensure that it never happens again, and will try to become more confident in itself. Many Pigs, having experienced disappointment in their youth, become entrepreneurs or make a successful career in any other field. Although the Pig has some inclination towards being a motor, it is usually very well versed in financial matters, and many Pigs make a large fortune.</w:t>
      </w:r>
    </w:p>
    <w:p w:rsidRPr="00FA43BC" w:rsidR="00FA43BC" w:rsidP="00FA43BC" w:rsidRDefault="00FA43BC" w14:paraId="54A03806" w14:textId="77777777">
      <w:pPr>
        <w:shd w:val="clear" w:color="auto" w:fill="FFFFFF"/>
        <w:bidi w:val="false"/>
        <w:spacing w:before="233" w:line="240" w:lineRule="auto"/>
        <w:ind w:right="7"/>
        <w:rPr>
          <w:rFonts w:ascii="Verdana" w:hAnsi="Verdana" w:cstheme="minorHAnsi"/>
          <w:sz w:val="20"/>
          <w:szCs w:val="20"/>
        </w:rPr>
      </w:pPr>
      <w:r w:rsidRPr="00FA43BC">
        <w:rPr>
          <w:rFonts w:ascii="Verdana" w:hAnsi="Verdana" w:cstheme="minorHAnsi"/>
          <w:sz w:val="20"/>
          <w:szCs w:val="20"/>
          <w:lang w:val="English"/>
        </w:rPr>
        <w:t>Another distinctive feature of the Pig is its ability to recover quite quickly after failures. Self-belief and a strong character do not allow her to give up. If she thinks that some work suits her or she sets a goal for herself, she will move in this direction with unwavering determination. A pig can be very stubborn, and if it has made a decision, it is almost useless to try to dissuade it.</w:t>
      </w:r>
    </w:p>
    <w:p w:rsidRPr="00FA43BC" w:rsidR="00FA43BC" w:rsidP="00FA43BC" w:rsidRDefault="00FA43BC" w14:paraId="219221D6" w14:textId="77777777">
      <w:pPr>
        <w:shd w:val="clear" w:color="auto" w:fill="FFFFFF"/>
        <w:bidi w:val="false"/>
        <w:spacing w:before="233" w:line="240" w:lineRule="auto"/>
        <w:ind w:right="7"/>
        <w:rPr>
          <w:rFonts w:ascii="Verdana" w:hAnsi="Verdana" w:cstheme="minorHAnsi"/>
          <w:sz w:val="20"/>
          <w:szCs w:val="20"/>
        </w:rPr>
      </w:pPr>
      <w:r w:rsidRPr="00FA43BC">
        <w:rPr>
          <w:rFonts w:ascii="Verdana" w:hAnsi="Verdana" w:cstheme="minorHAnsi"/>
          <w:sz w:val="20"/>
          <w:szCs w:val="20"/>
          <w:lang w:val="English"/>
        </w:rPr>
        <w:t>Although the Pig knows how to work hard, she can also relax tastefully. The pig is a real sybarite, and she, without hesitation, can spend the money earned in sweat on a chic holiday or an expensive dinner (the Pig knows a lot about good food and wines) or, for example, on some sports event. She loves small parties and easily becomes the soul of the company if she is in the company of people she likes. However, the Pig "often becomes closed to large events or in the company of strangers. The pig loves comfort, and its home is usually equipped with the latest technology. If possible, she prefers to live outside the city. The pig likes to work in the garden, and usually has a large and well-kept garden.</w:t>
      </w:r>
    </w:p>
    <w:p w:rsidRPr="00FA43BC" w:rsidR="00FA43BC" w:rsidP="00FA43BC" w:rsidRDefault="00FA43BC" w14:paraId="7E28D88B" w14:textId="77777777">
      <w:pPr>
        <w:shd w:val="clear" w:color="auto" w:fill="FFFFFF"/>
        <w:bidi w:val="false"/>
        <w:spacing w:before="233" w:line="240" w:lineRule="auto"/>
        <w:ind w:right="7"/>
        <w:rPr>
          <w:rFonts w:ascii="Verdana" w:hAnsi="Verdana" w:cstheme="minorHAnsi"/>
          <w:sz w:val="20"/>
          <w:szCs w:val="20"/>
        </w:rPr>
      </w:pPr>
      <w:r w:rsidRPr="00FA43BC">
        <w:rPr>
          <w:rFonts w:ascii="Verdana" w:hAnsi="Verdana" w:cstheme="minorHAnsi"/>
          <w:sz w:val="20"/>
          <w:szCs w:val="20"/>
          <w:lang w:val="English"/>
        </w:rPr>
        <w:lastRenderedPageBreak/>
        <w:t>The pig enjoys success with the opposite sex and often has many affairs before getting married. In marriage, the Pig is faithful to his partner, and it is desirable that the partner was born under the sign of the Goat, Rabbit, Dog, Tiger or Pig. Due to its pleasant manners and docile nature, the Pig will be able to get along with representatives of other signs, with the exception of the Snake. The cunning, stealth and exceptional restraint of the Snake will greatly irritate the open and sincere Pig.</w:t>
      </w:r>
    </w:p>
    <w:p w:rsidRPr="00FA43BC" w:rsidR="00FA43BC" w:rsidP="00FA43BC" w:rsidRDefault="00FA43BC" w14:paraId="58F7A642" w14:textId="77777777">
      <w:pPr>
        <w:shd w:val="clear" w:color="auto" w:fill="FFFFFF"/>
        <w:bidi w:val="false"/>
        <w:spacing w:before="233" w:line="240" w:lineRule="auto"/>
        <w:ind w:right="7"/>
        <w:rPr>
          <w:rFonts w:ascii="Verdana" w:hAnsi="Verdana" w:cstheme="minorHAnsi"/>
          <w:sz w:val="20"/>
          <w:szCs w:val="20"/>
        </w:rPr>
      </w:pPr>
      <w:r w:rsidRPr="00FA43BC">
        <w:rPr>
          <w:rFonts w:ascii="Verdana" w:hAnsi="Verdana" w:cstheme="minorHAnsi"/>
          <w:sz w:val="20"/>
          <w:szCs w:val="20"/>
          <w:lang w:val="English"/>
        </w:rPr>
        <w:t>Usually the Pig achieves success in life and does not feel the need for anything. If she does not allow others to take advantage of her kindness and learns to defend her interests, she will gain many friends, will be able to help many and will deserve universal admiration.</w:t>
      </w:r>
    </w:p>
    <w:p w:rsidRPr="00FA43BC" w:rsidR="00FA43BC" w:rsidP="00FA43BC" w:rsidRDefault="00FA43BC" w14:paraId="1ADDED6F" w14:textId="77777777">
      <w:pPr>
        <w:bidi w:val="false"/>
        <w:jc w:val="center"/>
        <w:rPr>
          <w:rFonts w:ascii="Verdana" w:hAnsi="Verdana"/>
          <w:b/>
          <w:bCs/>
          <w:sz w:val="20"/>
          <w:szCs w:val="20"/>
        </w:rPr>
      </w:pPr>
      <w:r w:rsidRPr="00FA43BC">
        <w:rPr>
          <w:rFonts w:ascii="Verdana" w:hAnsi="Verdana"/>
          <w:b/>
          <w:sz w:val="20"/>
          <w:szCs w:val="20"/>
          <w:lang w:val="English"/>
        </w:rPr>
        <w:t xml:space="preserve">Water Pig may refer to: </w:t>
      </w:r>
    </w:p>
    <w:p w:rsidRPr="00FA43BC" w:rsidR="00FA43BC" w:rsidP="00FA43BC" w:rsidRDefault="00FA43BC" w14:paraId="4EEA75D8" w14:textId="77777777">
      <w:pPr>
        <w:shd w:val="clear" w:color="auto" w:fill="FFFFFF"/>
        <w:bidi w:val="false"/>
        <w:spacing w:before="233" w:line="240" w:lineRule="auto"/>
        <w:ind w:right="7"/>
        <w:rPr>
          <w:rFonts w:ascii="Verdana" w:hAnsi="Verdana" w:cstheme="minorHAnsi"/>
          <w:sz w:val="20"/>
          <w:szCs w:val="20"/>
        </w:rPr>
      </w:pPr>
      <w:r w:rsidRPr="00FA43BC">
        <w:rPr>
          <w:rFonts w:ascii="Verdana" w:hAnsi="Verdana" w:cstheme="minorHAnsi"/>
          <w:sz w:val="20"/>
          <w:szCs w:val="20"/>
          <w:lang w:val="English"/>
        </w:rPr>
        <w:t>The Water Pig has a heart of gold* She is generous and loyal and tries to maintain good relations with everyone. She does everything in her power to help others, but unfortunately there are always people who use her kindness for their own purposes, so it is in her own best interest to learn to see such people and firmly refuse to do what she does not like. Although she prefers to lead a quiet life, the Water Pig usually has a wide range of interests. Especially o'na likes to spend time outdoors and attend parties. She knows how to work and always reaches heights in her chosen profession. She also has the gift of eloquence.</w:t>
      </w:r>
      <w:proofErr w:type="spellStart"/>
      <w:proofErr w:type="spellEnd"/>
    </w:p>
    <w:p w:rsidR="0001491D" w:rsidP="0001491D" w:rsidRDefault="0001491D" w14:paraId="6F5E577B" w14:textId="77777777"/>
    <w:p w:rsidRPr="00677D0E" w:rsidR="0001491D" w:rsidP="0001491D" w:rsidRDefault="0001491D" w14:paraId="114EF2A9" w14:textId="77777777">
      <w:pPr>
        <w:bidi w:val="false"/>
        <w:rPr>
          <w:b/>
          <w:bCs/>
          <w:u w:val="single"/>
        </w:rPr>
      </w:pPr>
      <w:r w:rsidRPr="00677D0E">
        <w:rPr>
          <w:b/>
          <w:u w:val="single"/>
          <w:lang w:val="English"/>
        </w:rPr>
        <w:t>Month of birth</w:t>
      </w:r>
    </w:p>
    <w:p w:rsidRPr="00491310" w:rsidR="0001491D" w:rsidP="0001491D" w:rsidRDefault="0001491D" w14:paraId="1CC0034E" w14:textId="77777777">
      <w:pPr>
        <w:bidi w:val="false"/>
        <w:rPr>
          <w:rFonts w:ascii="Century Gothic" w:hAnsi="Century Gothic"/>
        </w:rPr>
      </w:pPr>
      <w:r w:rsidRPr="00491310">
        <w:rPr>
          <w:rFonts w:ascii="Century Gothic" w:hAnsi="Century Gothic"/>
          <w:lang w:val="English"/>
        </w:rPr>
        <w:t>The animal of the month of birth shows the attitude of a person to work, profession and his relationship with parents, close friends</w:t>
      </w:r>
    </w:p>
    <w:p w:rsidRPr="00C65AD4" w:rsidR="000C0018" w:rsidP="000C0018" w:rsidRDefault="000C0018" w14:paraId="20298AD5" w14:textId="77777777">
      <w:pPr>
        <w:pStyle w:val="1"/>
        <w:bidi w:val="false"/>
        <w:jc w:val="center"/>
        <w:rPr>
          <w:rFonts w:asciiTheme="minorHAnsi" w:hAnsiTheme="minorHAnsi" w:cstheme="minorHAnsi"/>
        </w:rPr>
      </w:pPr>
      <w:r w:rsidRPr="00C65AD4">
        <w:rPr>
          <w:rFonts w:asciiTheme="minorHAnsi" w:hAnsiTheme="minorHAnsi" w:cstheme="minorHAnsi"/>
          <w:lang w:val="English"/>
        </w:rPr>
        <w:t xml:space="preserve">General description of the RABBIT sign </w:t>
      </w:r>
    </w:p>
    <w:p w:rsidRPr="00DD3A7E" w:rsidR="000C0018" w:rsidP="000C0018" w:rsidRDefault="000C0018" w14:paraId="74BFC546" w14:textId="77777777">
      <w:pPr>
        <w:shd w:val="clear" w:color="auto" w:fill="FFFFFF"/>
        <w:bidi w:val="false"/>
        <w:spacing w:before="233" w:line="240" w:lineRule="auto"/>
        <w:ind w:right="7"/>
        <w:rPr>
          <w:rFonts w:ascii="Verdana" w:hAnsi="Verdana" w:cstheme="minorHAnsi"/>
          <w:sz w:val="20"/>
          <w:szCs w:val="20"/>
        </w:rPr>
      </w:pPr>
      <w:r w:rsidRPr="00DD3A7E">
        <w:rPr>
          <w:rFonts w:ascii="Verdana" w:hAnsi="Verdana" w:cstheme="minorHAnsi"/>
          <w:sz w:val="20"/>
          <w:szCs w:val="20"/>
          <w:lang w:val="English"/>
        </w:rPr>
        <w:t>The rabbit is born under the sign of virtue and prudence. He is intelligent, well-mannered and prefers a quiet and peaceful life. He does not like conflicts and tries to avoid disputes and disagreements. He is very peaceful and tends to have a calming effect on others. He has a wide range of interests, and usually he is a connoisseur of art and everything beautiful and sophisticated in life. He also loves entertainment and often visits the best restaurants and nightclubs of the city.</w:t>
      </w:r>
    </w:p>
    <w:p w:rsidRPr="00DD3A7E" w:rsidR="000C0018" w:rsidP="000C0018" w:rsidRDefault="000C0018" w14:paraId="7BFFFB99" w14:textId="77777777">
      <w:pPr>
        <w:shd w:val="clear" w:color="auto" w:fill="FFFFFF"/>
        <w:bidi w:val="false"/>
        <w:spacing w:line="240" w:lineRule="auto"/>
        <w:ind w:right="7"/>
        <w:rPr>
          <w:rFonts w:ascii="Verdana" w:hAnsi="Verdana" w:cstheme="minorHAnsi"/>
          <w:sz w:val="20"/>
          <w:szCs w:val="20"/>
        </w:rPr>
      </w:pPr>
      <w:r w:rsidRPr="00DD3A7E">
        <w:rPr>
          <w:rFonts w:ascii="Verdana" w:hAnsi="Verdana" w:cstheme="minorHAnsi"/>
          <w:sz w:val="20"/>
          <w:szCs w:val="20"/>
          <w:lang w:val="English"/>
        </w:rPr>
        <w:t>Rabbit is a witty and educated interlocutor, he likes to take part in interesting discussions. His opinions and advice are often asked by other people, as he is known for his diplomacy and prudence. He rarely raises his voice out of anger and turns a blind eye to unpleasant things for him to avoid an argument. He likes to get along with everyone, but he can be quite sensitive and very sensitive to criticism in any form. He also prefers to yield first if he feels that conflict or trouble is brewing.</w:t>
      </w:r>
    </w:p>
    <w:p w:rsidRPr="00DD3A7E" w:rsidR="000C0018" w:rsidP="000C0018" w:rsidRDefault="000C0018" w14:paraId="26640F73" w14:textId="77777777">
      <w:pPr>
        <w:shd w:val="clear" w:color="auto" w:fill="FFFFFF"/>
        <w:bidi w:val="false"/>
        <w:spacing w:line="240" w:lineRule="auto"/>
        <w:rPr>
          <w:rFonts w:ascii="Verdana" w:hAnsi="Verdana" w:cstheme="minorHAnsi"/>
          <w:sz w:val="20"/>
          <w:szCs w:val="20"/>
        </w:rPr>
      </w:pPr>
      <w:r w:rsidRPr="00DD3A7E">
        <w:rPr>
          <w:rFonts w:ascii="Verdana" w:hAnsi="Verdana" w:cstheme="minorHAnsi"/>
          <w:sz w:val="20"/>
          <w:szCs w:val="20"/>
          <w:lang w:val="English"/>
        </w:rPr>
        <w:t>Rabbit is a calm and hardworking worker, and he has a wonderful memory. He is very well versed in business and financial matters, but the degree of his success depends more on the existing circumstances. He does not tolerate tense situations or the need to make hasty decisions. If possible, he will always plan his affairs with the utmost care and caution. He prefers not to take risks and does not like change. In essence, he strives for a stable, calm and safe life, and if the living conditions are all right, then he would be very happy to leave everything as it is.</w:t>
      </w:r>
    </w:p>
    <w:p w:rsidRPr="00DD3A7E" w:rsidR="000C0018" w:rsidP="000C0018" w:rsidRDefault="000C0018" w14:paraId="67B173C9" w14:textId="77777777">
      <w:pPr>
        <w:shd w:val="clear" w:color="auto" w:fill="FFFFFF"/>
        <w:bidi w:val="false"/>
        <w:spacing w:line="240" w:lineRule="auto"/>
        <w:rPr>
          <w:rFonts w:ascii="Verdana" w:hAnsi="Verdana" w:cstheme="minorHAnsi"/>
          <w:sz w:val="20"/>
          <w:szCs w:val="20"/>
        </w:rPr>
      </w:pPr>
      <w:r w:rsidRPr="00DD3A7E">
        <w:rPr>
          <w:rFonts w:ascii="Verdana" w:hAnsi="Verdana" w:cstheme="minorHAnsi"/>
          <w:sz w:val="20"/>
          <w:szCs w:val="20"/>
          <w:lang w:val="English"/>
        </w:rPr>
        <w:t>The rabbit is distinguished by conscientiousness, and thanks to his methodical and unquenchable vigilance, he often succeeds in his chosen profession. Rabbits are good diplomats, lawyers, shopkeepers, managers or priests, and they always achieve superiority wherever they can apply their remarkable abilities to communicate. Usually, the Rabbit is loyal to subordinates, and they, in turn, respect him for his directness and honesty. However, if the Rabbit gains a lot of power, he can become quite adamant and despotic.</w:t>
      </w:r>
    </w:p>
    <w:p w:rsidRPr="00DD3A7E" w:rsidR="000C0018" w:rsidP="000C0018" w:rsidRDefault="000C0018" w14:paraId="1DB3CB06" w14:textId="77777777">
      <w:pPr>
        <w:shd w:val="clear" w:color="auto" w:fill="FFFFFF"/>
        <w:bidi w:val="false"/>
        <w:spacing w:line="240" w:lineRule="auto"/>
        <w:ind w:right="2"/>
        <w:rPr>
          <w:rFonts w:ascii="Verdana" w:hAnsi="Verdana" w:cstheme="minorHAnsi"/>
          <w:sz w:val="20"/>
          <w:szCs w:val="20"/>
        </w:rPr>
      </w:pPr>
      <w:r w:rsidRPr="00DD3A7E">
        <w:rPr>
          <w:rFonts w:ascii="Verdana" w:hAnsi="Verdana" w:cstheme="minorHAnsi"/>
          <w:sz w:val="20"/>
          <w:szCs w:val="20"/>
          <w:lang w:val="English"/>
        </w:rPr>
        <w:t>The rabbit attaches great importance to the house and often spends a lot of time and money on interior decoration and furniture, as well as on supplying his home with the latest amenities: The rabbit appreciates comfort very much. He is also to some extent a collector by nature, and there are many Rabbits who get great pleasure in collecting antiques, stamps, coins, works of art and any other things that attract them or are of interest to them.</w:t>
      </w:r>
    </w:p>
    <w:p w:rsidRPr="00DD3A7E" w:rsidR="000C0018" w:rsidP="000C0018" w:rsidRDefault="000C0018" w14:paraId="7CBB3E50" w14:textId="77777777">
      <w:pPr>
        <w:shd w:val="clear" w:color="auto" w:fill="FFFFFF"/>
        <w:bidi w:val="false"/>
        <w:spacing w:before="5" w:line="240" w:lineRule="auto"/>
        <w:ind w:right="12"/>
        <w:rPr>
          <w:rFonts w:ascii="Verdana" w:hAnsi="Verdana" w:cstheme="minorHAnsi"/>
          <w:sz w:val="20"/>
          <w:szCs w:val="20"/>
        </w:rPr>
      </w:pPr>
      <w:r w:rsidRPr="00DD3A7E">
        <w:rPr>
          <w:rFonts w:ascii="Verdana" w:hAnsi="Verdana" w:cstheme="minorHAnsi"/>
          <w:sz w:val="20"/>
          <w:szCs w:val="20"/>
          <w:lang w:val="English"/>
        </w:rPr>
        <w:t>The rabbit carefully monitors his appearance, usually elegantly and fashionably dressed. He also attaches great importance to relationships with others and especially to matters of the heart. Rabbit rarely lacks fans, and before making his final choice, he will survive several serious romances. Among all the signs, the Rabbit does not differ in the greatest loyalty, but relations with the signs of the Goat, Snake, Pig and Bull are considered favorable for him. Due to his sociable and easy nature, the Rabbit can get along with the Tiger, Dragon, Horse, Monkey, Dog, as well as another Rabbit, but he will not feel well next to the Rat and the Rooster, since both of these signs tend to say what is on their mind, and can be critical in their judgments, and the Rabbit simply does not tolerate criticism of disputes in any form.</w:t>
      </w:r>
    </w:p>
    <w:p w:rsidRPr="00DD3A7E" w:rsidR="000C0018" w:rsidP="000C0018" w:rsidRDefault="000C0018" w14:paraId="3652891C" w14:textId="77777777">
      <w:pPr>
        <w:shd w:val="clear" w:color="auto" w:fill="FFFFFF"/>
        <w:bidi w:val="false"/>
        <w:spacing w:line="240" w:lineRule="auto"/>
        <w:ind w:right="24"/>
        <w:rPr>
          <w:rFonts w:ascii="Verdana" w:hAnsi="Verdana" w:cstheme="minorHAnsi"/>
          <w:sz w:val="20"/>
          <w:szCs w:val="20"/>
        </w:rPr>
      </w:pPr>
      <w:r w:rsidRPr="00DD3A7E">
        <w:rPr>
          <w:rFonts w:ascii="Verdana" w:hAnsi="Verdana" w:cstheme="minorHAnsi"/>
          <w:sz w:val="20"/>
          <w:szCs w:val="20"/>
          <w:lang w:val="English"/>
        </w:rPr>
        <w:t>In life, the Rabbit is usually accompanied by luck, and he has a happy ability to be in the right place at the right time. He is talented and witty, but sometimes he puts pleasure above work, and whenever the opportunity presents itself, he prefers an easy life. At times, the Rabbit is a bit secretive and may be suspicious of other people's motives, but usually he lives a long life that he is satisfied with – a life, if possible without discord and disagreement.</w:t>
      </w:r>
    </w:p>
    <w:p w:rsidRPr="00090A83" w:rsidR="000C0018" w:rsidP="000C0018" w:rsidRDefault="000C0018" w14:paraId="5226A507" w14:textId="77777777">
      <w:pPr>
        <w:bidi w:val="false"/>
        <w:jc w:val="center"/>
        <w:rPr>
          <w:rFonts w:ascii="Verdana" w:hAnsi="Verdana"/>
          <w:b/>
          <w:bCs/>
          <w:sz w:val="20"/>
          <w:szCs w:val="20"/>
        </w:rPr>
      </w:pPr>
      <w:r w:rsidRPr="00090A83">
        <w:rPr>
          <w:rFonts w:ascii="Verdana" w:hAnsi="Verdana"/>
          <w:b/>
          <w:sz w:val="20"/>
          <w:szCs w:val="20"/>
          <w:lang w:val="English"/>
        </w:rPr>
        <w:t xml:space="preserve">Wooden Rabbit: </w:t>
      </w:r>
    </w:p>
    <w:p w:rsidRPr="009B4D77" w:rsidR="000C0018" w:rsidP="000C0018" w:rsidRDefault="000C0018" w14:paraId="2F95E8D7" w14:textId="77777777">
      <w:pPr>
        <w:shd w:val="clear" w:color="auto" w:fill="FFFFFF"/>
        <w:bidi w:val="false"/>
        <w:spacing w:before="98" w:line="240" w:lineRule="auto"/>
        <w:rPr>
          <w:rFonts w:ascii="Verdana" w:hAnsi="Verdana" w:cstheme="minorHAnsi"/>
          <w:sz w:val="20"/>
          <w:szCs w:val="20"/>
        </w:rPr>
      </w:pPr>
      <w:r w:rsidRPr="009B4D77">
        <w:rPr>
          <w:rFonts w:ascii="Verdana" w:hAnsi="Verdana" w:cstheme="minorHAnsi"/>
          <w:sz w:val="20"/>
          <w:szCs w:val="20"/>
          <w:lang w:val="English"/>
        </w:rPr>
        <w:t>The Wooden Rabbit has an easy character, he is pleasant in communication and very communicative. He prefers to work in a team to independence, and he likes to receive support and approval from others. However, he can hide his true thoughts, and it is in his interest to become more open and share with others what he really thinks about this or that. The Wooden Rabbit usually has many friends, actively communicates with people and is known for his generosity.</w:t>
      </w:r>
    </w:p>
    <w:p w:rsidR="0001491D" w:rsidP="0001491D" w:rsidRDefault="0001491D" w14:paraId="65A46E73" w14:textId="77777777">
      <w:pPr>
        <w:bidi w:val="false"/>
        <w:jc w:val="center"/>
      </w:pPr>
    </w:p>
    <w:p w:rsidRPr="00677D0E" w:rsidR="0001491D" w:rsidP="0001491D" w:rsidRDefault="0001491D" w14:paraId="702E2A09" w14:textId="77777777">
      <w:pPr>
        <w:bidi w:val="false"/>
        <w:rPr>
          <w:b/>
          <w:bCs/>
          <w:u w:val="single"/>
        </w:rPr>
      </w:pPr>
      <w:r w:rsidRPr="00677D0E">
        <w:rPr>
          <w:b/>
          <w:u w:val="single"/>
          <w:lang w:val="English"/>
        </w:rPr>
        <w:t>Birthday</w:t>
      </w:r>
    </w:p>
    <w:p w:rsidRPr="00A21D60" w:rsidR="0001491D" w:rsidP="0001491D" w:rsidRDefault="0001491D" w14:paraId="360F8991" w14:textId="77777777">
      <w:pPr>
        <w:bidi w:val="false"/>
        <w:rPr>
          <w:rFonts w:ascii="Century Gothic" w:hAnsi="Century Gothic"/>
        </w:rPr>
      </w:pPr>
      <w:r w:rsidRPr="00A21D60">
        <w:rPr>
          <w:rFonts w:ascii="Century Gothic" w:hAnsi="Century Gothic"/>
          <w:lang w:val="English"/>
        </w:rPr>
        <w:t>The characteristics of a birthday animal are the most profound and accurate – they describe what kind of person is inside, how he thinks, what value system is guided, what is good for him and what is bad. Also, the birthday indicates the qualities that we are looking for in a spouse. Therefore, very often we choose close people "as our birthday", that is, we look for coincidences or friendships with our birthday sign in others - this gives the deepest, spiritual compatibility and coincidences in basic things.</w:t>
      </w:r>
    </w:p>
    <w:p w:rsidRPr="00414C4E" w:rsidR="000C0018" w:rsidP="000C0018" w:rsidRDefault="000C0018" w14:paraId="024F9D1B" w14:textId="77777777">
      <w:pPr>
        <w:pStyle w:val="1"/>
        <w:bidi w:val="false"/>
        <w:jc w:val="center"/>
        <w:rPr>
          <w:b w:val="0"/>
          <w:bCs w:val="0"/>
        </w:rPr>
      </w:pPr>
      <w:r w:rsidRPr="00414C4E">
        <w:rPr>
          <w:lang w:val="English"/>
        </w:rPr>
        <w:t xml:space="preserve">General description of the dog sign</w:t>
      </w:r>
    </w:p>
    <w:p w:rsidRPr="000C0018" w:rsidR="000C0018" w:rsidP="000C0018" w:rsidRDefault="000C0018" w14:paraId="434AD65F"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A dog is a sign of loyalty and anxiety. The dog usually holds firm views on life and always strives to do good. She hates injustice in all its forms and does everything in her power to help those who are less fortunate in life. The dog loves fair play, and he has nothing to hide.</w:t>
      </w:r>
    </w:p>
    <w:p w:rsidRPr="000C0018" w:rsidR="000C0018" w:rsidP="000C0018" w:rsidRDefault="000C0018" w14:paraId="290ED1E2"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The dog is very honest and straightforward. She will never dodge the answer, but will speak frankly and to the point. A dog can be stubborn, but he is always ready to listen to others and tries to be as objective as possible in his decisions. She is always ready to give good advice, and is one of the first to come to the rescue when a difficult situation arises. The dog inspires confidence, and many admire its honesty and determination. She is well versed in people and can often form an accurate opinion about the person she has known recently. The dog is also distinguished by excellent intuition and often anticipates the course of events.</w:t>
      </w:r>
    </w:p>
    <w:p w:rsidRPr="000C0018" w:rsidR="000C0018" w:rsidP="000C0018" w:rsidRDefault="000C0018" w14:paraId="38968DA3"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Despite its friendly and pleasant manners, the Dog is not very sociable. She does not like to attend large receptions and noisy parties, preferring to dine with friends or sit by the fireplace. The dog is an excellent conversationalist and often an unsurpassed storyteller of funny stories and anecdotes. It has a fast, lively mind. The dog is able to remain calm in crisis situations, and although it can flare up, the outburst of emotions will be short-lived. A dog is loyal and loyal, but if it feels rejected or mistreated, it is unlikely to be able to forgive and forget it.</w:t>
      </w:r>
    </w:p>
    <w:p w:rsidRPr="000C0018" w:rsidR="000C0018" w:rsidP="000C0018" w:rsidRDefault="000C0018" w14:paraId="02C48B72"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In his interests, the Dog is also distinguished by constancy, and, as a rule, he would rather become an expert in a chosen field than scatter, trying to work in several places at the same time. To work successfully, the Dog needs to feel that it benefits others, so social work or the professions of a doctor, lawyer or teacher are suitable for him. The main thing is that the Dog has motivation. If she doesn't see the point in her work, she may never achieve anything in life. But if the Dog has motivation, little will be able to stop it on the way to the goal. Another feature of the Dog is its tendency to worry about trifles and perceive things in a pessimistic light. Often the reasons for her anxiety are completely far-fetched. As difficult as it may be, Dogs just need to get rid of the habit of constantly being nervous.</w:t>
      </w:r>
    </w:p>
    <w:p w:rsidRPr="000C0018" w:rsidR="000C0018" w:rsidP="000C0018" w:rsidRDefault="000C0018" w14:paraId="4926571A"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The dog is little disturbed by the material side of life, and he is not particularly eager to get rich. As long as she can support her family and pamper herself from time to time, she is more than satisfied. However, if she has extra money, she often becomes a terrible spender and does not always spend money wisely. The Dog does not know how to play on the stock exchange, therefore, before investing money, it should seek the advice of a professional. Usually the Dog does not lack fans, but it is not so easy to get along with it. The mood of the Dog changes quickly, and its requirements for the partner are very high, but at the same time it keeps the partner faithful, seeks to protect him and does everything to ensure that there is a warm atmosphere in their home. The ideal partner for a Dog would be a person born in the year of the Horse, Pig, Tiger or Monkey. Also, a Dog can have a serious relationship with a Rat, Bull * Rabbit, Snake or other Dog, but the magnificence of the Dragon will tire him. It will be difficult for the dog to understand the dreamer-Goat, and the straightforward and tactless Rooster will annoy him.</w:t>
      </w:r>
    </w:p>
    <w:p w:rsidRPr="000C0018" w:rsidR="000C0018" w:rsidP="000C0018" w:rsidRDefault="000C0018" w14:paraId="10E861B3"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As a rule, the Dog easily gets along with children; she loves her children when she has them. Perhaps the greatest joy a Dog experiences is helping others or doing something that will benefit others. If she can get rid of her nervousness, a rich and active life awaits her - and in particular, she will be able to make many new friends and do a huge number of good deeds.</w:t>
      </w:r>
    </w:p>
    <w:p w:rsidRPr="000C0018" w:rsidR="000C0018" w:rsidP="000C0018" w:rsidRDefault="000C0018" w14:paraId="424D71B7" w14:textId="77777777">
      <w:pPr>
        <w:bidi w:val="false"/>
        <w:jc w:val="center"/>
        <w:rPr>
          <w:rFonts w:ascii="Verdana" w:hAnsi="Verdana"/>
          <w:b/>
          <w:bCs/>
          <w:sz w:val="20"/>
          <w:szCs w:val="20"/>
        </w:rPr>
      </w:pPr>
      <w:r w:rsidRPr="000C0018">
        <w:rPr>
          <w:rFonts w:ascii="Verdana" w:hAnsi="Verdana"/>
          <w:b/>
          <w:sz w:val="20"/>
          <w:szCs w:val="20"/>
          <w:lang w:val="English"/>
        </w:rPr>
        <w:t xml:space="preserve">Earth Dog may refer to: </w:t>
      </w:r>
    </w:p>
    <w:p w:rsidRPr="000C0018" w:rsidR="000C0018" w:rsidP="000C0018" w:rsidRDefault="000C0018" w14:paraId="30104203"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The Earth Dog is very talented and intelligent. She is able to work effectively and methodically and can reach great heights of her chosen profession. As a rule, the Earth Dog is calm and restrained, but its ability to persuade people allows it to achieve its goals relatively easily. She is generous and kind and always ready to lend a helping hand to others. Friends and colleagues highly appreciate the Earth Dog, and it tends to hold on with great dignity.</w:t>
      </w:r>
    </w:p>
    <w:p w:rsidRPr="00677D0E" w:rsidR="0001491D" w:rsidP="0001491D" w:rsidRDefault="0001491D" w14:paraId="7DCC3BE3" w14:textId="77777777">
      <w:pPr>
        <w:pageBreakBefore/>
        <w:bidi w:val="false"/>
        <w:rPr>
          <w:b/>
          <w:bCs/>
          <w:u w:val="single"/>
        </w:rPr>
      </w:pPr>
      <w:r w:rsidRPr="00677D0E">
        <w:rPr>
          <w:b/>
          <w:u w:val="single"/>
          <w:lang w:val="English"/>
        </w:rPr>
        <w:lastRenderedPageBreak/>
        <w:t>Hour of birth</w:t>
      </w:r>
    </w:p>
    <w:p w:rsidRPr="00A21D60" w:rsidR="0001491D" w:rsidP="0001491D" w:rsidRDefault="0001491D" w14:paraId="1F225C38" w14:textId="77777777">
      <w:pPr>
        <w:bidi w:val="false"/>
        <w:rPr>
          <w:rFonts w:ascii="Century Gothic" w:hAnsi="Century Gothic"/>
        </w:rPr>
      </w:pPr>
      <w:r w:rsidRPr="00A21D60">
        <w:rPr>
          <w:rFonts w:ascii="Century Gothic" w:hAnsi="Century Gothic"/>
          <w:lang w:val="English"/>
        </w:rPr>
        <w:t>The animal hour of birth also affects the external manifestations of character - facial features, figure, manners, intonations of the voice. But also the hour of birth is our ambitions, a look into the future, the ultimate aspirations of the individual.</w:t>
      </w:r>
    </w:p>
    <w:p w:rsidRPr="00E90793" w:rsidR="000C0018" w:rsidP="000C0018" w:rsidRDefault="000C0018" w14:paraId="6D02D2A7" w14:textId="77777777">
      <w:pPr>
        <w:pStyle w:val="1"/>
        <w:bidi w:val="false"/>
        <w:jc w:val="center"/>
        <w:rPr>
          <w:b w:val="0"/>
          <w:bCs w:val="0"/>
        </w:rPr>
      </w:pPr>
      <w:r w:rsidRPr="00E90793">
        <w:rPr>
          <w:lang w:val="English"/>
        </w:rPr>
        <w:t>General description of the rooster sign</w:t>
      </w:r>
    </w:p>
    <w:p w:rsidRPr="000C0018" w:rsidR="000C0018" w:rsidP="000C0018" w:rsidRDefault="000C0018" w14:paraId="205845A2"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Roosters are characterized by directness and sincerity. The rooster has a bright personality and is meticulous in everything it does. He is an excellent organizer and likes to plan everything in advance, if given the opportunity. The rooster is very intelligent and generally well-read. He has a good sense of humor, and he knows how to convince people. The rooster loves to argue and gladly takes part in all sorts of debates. He never hesitates to openly state his beliefs and express his opinion. Unfortunately, the Rooster lacks tact, and he can undermine his reputation or spoil the relationship with an ill-considered statement or act. The rooster's nature is very changeable, and he should never act under the influence of the moment.</w:t>
      </w:r>
    </w:p>
    <w:p w:rsidRPr="000C0018" w:rsidR="000C0018" w:rsidP="000C0018" w:rsidRDefault="000C0018" w14:paraId="75742028"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The rooster is usually full of dignity and holds itself imperious and confident. He is an expert in financial matters and, as a rule, very successfully conducts his business. He knows where to invest money, and can make a large fortune. For the most part, Roosters spend money very wisely, but there are also desperate moths among them. Fortunately, Roosters know how to make money, and they are rarely left without means of subsistence. The Rooster always has a notebook or a bunch of papers with him. He constantly writes himself reminders or writes down important facts, so that God forbid he does not forget. The rooster strives for maximum efficiency and does everything consistently, accurately and methodically.</w:t>
      </w:r>
    </w:p>
    <w:p w:rsidRPr="000C0018" w:rsidR="000C0018" w:rsidP="000C0018" w:rsidRDefault="000C0018" w14:paraId="0302833D"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The rooster, as a rule, is very ambitious, but tends to set unattainable goals for itself. His imagination often leads him too far, and the Rooster does not tolerate outside interference in his affairs, although it would be in his interest to listen more often to the opinions of others. In addition, the Rooster does not tolerate criticism, and if he feels that someone is questioning the correctness of his decisions or showing too much interest in his affairs, he openly expresses his indignation. He can also show selfishness and stubbornness in minor matters, but the Rooster is honest, and you can rely on him, and everyone around him highly appreciates him for these qualities.</w:t>
      </w:r>
    </w:p>
    <w:p w:rsidRPr="000C0018" w:rsidR="000C0018" w:rsidP="000C0018" w:rsidRDefault="000C0018" w14:paraId="1271736F"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Roosters born between five and seven o'clock, both at dawn and dusk, are the biggest extroverts of this sign, but all Roosters without exception lead an active social life and love to attend parties and large events. Usually, the Rooster has many friends, and he makes influential acquaintances relatively easily. He is often a member of several clubs and societies and has many activities. He is particularly interested in ecology, the humanities, and anything else that has to do with the well-being of others. By nature, the Rooster is very kind and ready to do a lot to help those who are less fortunate in life than he is.</w:t>
      </w:r>
    </w:p>
    <w:p w:rsidRPr="000C0018" w:rsidR="000C0018" w:rsidP="000C0018" w:rsidRDefault="000C0018" w14:paraId="25662C9D"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The rooster is generally partial to his appearance and, if his job involves wearing a uniform, wears it with the greatest pride. The rooster does not shy away from self-promotion and loves to be the center of attention. He can make a good career as a public relations specialist or in any other media-related job. Roosters also make good teachers.</w:t>
      </w:r>
    </w:p>
    <w:p w:rsidRPr="000C0018" w:rsidR="000C0018" w:rsidP="000C0018" w:rsidRDefault="000C0018" w14:paraId="7BB3420E"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As a rule, the Rooster acquires a large family and pays special attention to the upbringing of children. He is faithful to his partner, but it is desirable that the partner was born in the year of the Snake, Horse, Bull or Dragon. The Rat, Tiger, Goat, and Pig can also get along well with the Rooster if they don't particularly interfere in his many affairs, but the two Roosters are likely to constantly quarrel and annoy each other. To the sensitive Rabbit, the Rooster will seem obtuse, and the curious and whiny Monkey will quickly bring the Rooster to a white hot. It will be difficult for the Rooster to get along with the restless Dog. If the Rooster can curb his innate directness and develop a sense of tact, he will go far in life. He is capable and talented and makes a strong and usually favorable impression on others.</w:t>
      </w:r>
    </w:p>
    <w:p w:rsidRPr="000C0018" w:rsidR="000C0018" w:rsidP="000C0018" w:rsidRDefault="000C0018" w14:paraId="26FA0AD3" w14:textId="77777777">
      <w:pPr>
        <w:bidi w:val="false"/>
        <w:spacing w:line="240" w:lineRule="auto"/>
        <w:jc w:val="center"/>
        <w:rPr>
          <w:rFonts w:ascii="Verdana" w:hAnsi="Verdana" w:cstheme="minorHAnsi"/>
          <w:b/>
          <w:bCs/>
          <w:iCs/>
          <w:sz w:val="20"/>
          <w:szCs w:val="20"/>
        </w:rPr>
      </w:pPr>
      <w:r w:rsidRPr="000C0018">
        <w:rPr>
          <w:rFonts w:ascii="Verdana" w:hAnsi="Verdana" w:cstheme="minorHAnsi"/>
          <w:b/>
          <w:sz w:val="20"/>
          <w:szCs w:val="20"/>
          <w:lang w:val="English"/>
        </w:rPr>
        <w:t xml:space="preserve">Metal Rooster may refer to: </w:t>
      </w:r>
    </w:p>
    <w:p w:rsidRPr="000C0018" w:rsidR="000C0018" w:rsidP="000C0018" w:rsidRDefault="000C0018" w14:paraId="617DFE51" w14:textId="77777777">
      <w:pPr>
        <w:bidi w:val="false"/>
        <w:spacing w:line="240" w:lineRule="auto"/>
        <w:rPr>
          <w:rFonts w:ascii="Verdana" w:hAnsi="Verdana" w:cstheme="minorHAnsi"/>
          <w:sz w:val="20"/>
          <w:szCs w:val="20"/>
        </w:rPr>
      </w:pPr>
      <w:r w:rsidRPr="000C0018">
        <w:rPr>
          <w:rFonts w:ascii="Verdana" w:hAnsi="Verdana" w:cstheme="minorHAnsi"/>
          <w:sz w:val="20"/>
          <w:szCs w:val="20"/>
          <w:lang w:val="English"/>
        </w:rPr>
        <w:t>Metal Rooster is a very hardworking and conscientious worker. He knows exactly what he wants from life, he is characterized by optimism and determination. Sometimes he seems unnecessarily tough, and it wouldn't hurt to be more willing to compromise instead of standing his ground. He shows exceptional ingenuity and the ability to think soberly when it comes to financial matters. The Metal Rooster is a loyal friend and often works hard for the common good.</w:t>
      </w:r>
    </w:p>
    <w:p w:rsidRPr="00677D0E" w:rsidR="0001491D" w:rsidP="0001491D" w:rsidRDefault="0001491D" w14:paraId="393691EC" w14:textId="77777777">
      <w:pPr>
        <w:jc w:val="right"/>
        <w:rPr>
          <w:i/>
          <w:iCs/>
        </w:rPr>
      </w:pPr>
    </w:p>
    <w:p w:rsidR="0001491D" w:rsidP="0001491D" w:rsidRDefault="0001491D" w14:paraId="7D88EC4A" w14:textId="77777777"/>
    <w:p w:rsidR="0001491D" w:rsidP="0001491D" w:rsidRDefault="0001491D" w14:paraId="08DDBFC2" w14:textId="77777777"/>
    <w:p w:rsidR="0001491D" w:rsidRDefault="0001491D" w14:paraId="3E12261B" w14:textId="77777777"/>
    <w:sectPr w:rsidR="0001491D" w:rsidSect="00DD3E68">
      <w:pgSz w:w="11906" w:h="16838"/>
      <w:pgMar w:top="980" w:right="850" w:bottom="9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0"/>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altName w:val="﷽﷽﷽﷽﷽﷽﷽﷽z怀"/>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19" style="width:7.3pt;height:7.3pt" o:bullet="t" type="#_x0000_t75">
        <v:imagedata o:title="mso3A6E" r:id="rId1"/>
      </v:shape>
    </w:pict>
  </w:numPicBullet>
  <w:abstractNum w:abstractNumId="0" w15:restartNumberingAfterBreak="0">
    <w:nsid w:val="0448694E"/>
    <w:multiLevelType w:val="hybridMultilevel"/>
    <w:tmpl w:val="38E869AA"/>
    <w:lvl w:ilvl="0" w:tplc="04190005">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1" w15:restartNumberingAfterBreak="0">
    <w:nsid w:val="0CC340D2"/>
    <w:multiLevelType w:val="hybridMultilevel"/>
    <w:tmpl w:val="000C3D0E"/>
    <w:lvl w:ilvl="0" w:tplc="04190009">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2" w15:restartNumberingAfterBreak="0">
    <w:nsid w:val="10BE002F"/>
    <w:multiLevelType w:val="hybridMultilevel"/>
    <w:tmpl w:val="887C7F84"/>
    <w:lvl w:ilvl="0" w:tplc="04190005">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3" w15:restartNumberingAfterBreak="0">
    <w:nsid w:val="19B1542A"/>
    <w:multiLevelType w:val="hybridMultilevel"/>
    <w:tmpl w:val="5316D6DC"/>
    <w:lvl w:ilvl="0" w:tplc="0419000D">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4" w15:restartNumberingAfterBreak="0">
    <w:nsid w:val="22EA32F7"/>
    <w:multiLevelType w:val="hybridMultilevel"/>
    <w:tmpl w:val="C2D891E8"/>
    <w:lvl w:ilvl="0" w:tplc="04190001">
      <w:start w:val="1"/>
      <w:numFmt w:val="bullet"/>
      <w:lvlText w:val=""/>
      <w:lvlJc w:val="left"/>
      <w:pPr>
        <w:ind w:left="720" w:hanging="360"/>
      </w:pPr>
      <w:rPr>
        <w:rFonts w:hint="default" w:ascii="Symbol" w:hAnsi="Symbol"/>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5" w15:restartNumberingAfterBreak="0">
    <w:nsid w:val="25F01D8B"/>
    <w:multiLevelType w:val="hybridMultilevel"/>
    <w:tmpl w:val="392CC746"/>
    <w:lvl w:ilvl="0" w:tplc="04190005">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6" w15:restartNumberingAfterBreak="0">
    <w:nsid w:val="27C85924"/>
    <w:multiLevelType w:val="hybridMultilevel"/>
    <w:tmpl w:val="208A98B2"/>
    <w:lvl w:ilvl="0" w:tplc="0419000D">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7" w15:restartNumberingAfterBreak="0">
    <w:nsid w:val="28976F25"/>
    <w:multiLevelType w:val="hybridMultilevel"/>
    <w:tmpl w:val="76B215C0"/>
    <w:lvl w:ilvl="0" w:tplc="04190005">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800" w:hanging="360"/>
      </w:pPr>
      <w:rPr>
        <w:rFonts w:hint="default" w:ascii="Courier New" w:hAnsi="Courier New"/>
      </w:rPr>
    </w:lvl>
    <w:lvl w:ilvl="2" w:tplc="04190005" w:tentative="1">
      <w:start w:val="1"/>
      <w:numFmt w:val="bullet"/>
      <w:lvlText w:val=""/>
      <w:lvlJc w:val="left"/>
      <w:pPr>
        <w:ind w:left="2520" w:hanging="360"/>
      </w:pPr>
      <w:rPr>
        <w:rFonts w:hint="default" w:ascii="Wingdings" w:hAnsi="Wingdings"/>
      </w:rPr>
    </w:lvl>
    <w:lvl w:ilvl="3" w:tplc="04190001" w:tentative="1">
      <w:start w:val="1"/>
      <w:numFmt w:val="bullet"/>
      <w:lvlText w:val=""/>
      <w:lvlJc w:val="left"/>
      <w:pPr>
        <w:ind w:left="3240" w:hanging="360"/>
      </w:pPr>
      <w:rPr>
        <w:rFonts w:hint="default" w:ascii="Symbol" w:hAnsi="Symbol"/>
      </w:rPr>
    </w:lvl>
    <w:lvl w:ilvl="4" w:tplc="04190003" w:tentative="1">
      <w:start w:val="1"/>
      <w:numFmt w:val="bullet"/>
      <w:lvlText w:val="o"/>
      <w:lvlJc w:val="left"/>
      <w:pPr>
        <w:ind w:left="3960" w:hanging="360"/>
      </w:pPr>
      <w:rPr>
        <w:rFonts w:hint="default" w:ascii="Courier New" w:hAnsi="Courier New"/>
      </w:rPr>
    </w:lvl>
    <w:lvl w:ilvl="5" w:tplc="04190005" w:tentative="1">
      <w:start w:val="1"/>
      <w:numFmt w:val="bullet"/>
      <w:lvlText w:val=""/>
      <w:lvlJc w:val="left"/>
      <w:pPr>
        <w:ind w:left="4680" w:hanging="360"/>
      </w:pPr>
      <w:rPr>
        <w:rFonts w:hint="default" w:ascii="Wingdings" w:hAnsi="Wingdings"/>
      </w:rPr>
    </w:lvl>
    <w:lvl w:ilvl="6" w:tplc="04190001" w:tentative="1">
      <w:start w:val="1"/>
      <w:numFmt w:val="bullet"/>
      <w:lvlText w:val=""/>
      <w:lvlJc w:val="left"/>
      <w:pPr>
        <w:ind w:left="5400" w:hanging="360"/>
      </w:pPr>
      <w:rPr>
        <w:rFonts w:hint="default" w:ascii="Symbol" w:hAnsi="Symbol"/>
      </w:rPr>
    </w:lvl>
    <w:lvl w:ilvl="7" w:tplc="04190003" w:tentative="1">
      <w:start w:val="1"/>
      <w:numFmt w:val="bullet"/>
      <w:lvlText w:val="o"/>
      <w:lvlJc w:val="left"/>
      <w:pPr>
        <w:ind w:left="6120" w:hanging="360"/>
      </w:pPr>
      <w:rPr>
        <w:rFonts w:hint="default" w:ascii="Courier New" w:hAnsi="Courier New"/>
      </w:rPr>
    </w:lvl>
    <w:lvl w:ilvl="8" w:tplc="04190005" w:tentative="1">
      <w:start w:val="1"/>
      <w:numFmt w:val="bullet"/>
      <w:lvlText w:val=""/>
      <w:lvlJc w:val="left"/>
      <w:pPr>
        <w:ind w:left="6840" w:hanging="360"/>
      </w:pPr>
      <w:rPr>
        <w:rFonts w:hint="default" w:ascii="Wingdings" w:hAnsi="Wingdings"/>
      </w:rPr>
    </w:lvl>
  </w:abstractNum>
  <w:abstractNum w:abstractNumId="8" w15:restartNumberingAfterBreak="0">
    <w:nsid w:val="32EE20A6"/>
    <w:multiLevelType w:val="hybridMultilevel"/>
    <w:tmpl w:val="581818A8"/>
    <w:lvl w:ilvl="0" w:tplc="04190007">
      <w:start w:val="1"/>
      <w:numFmt w:val="bullet"/>
      <w:lvlText w:val=""/>
      <w:lvlPicBulletId w:val="0"/>
      <w:lvlJc w:val="left"/>
      <w:pPr>
        <w:ind w:left="1068" w:hanging="360"/>
      </w:pPr>
      <w:rPr>
        <w:rFonts w:hint="default" w:ascii="Symbol" w:hAnsi="Symbol"/>
      </w:rPr>
    </w:lvl>
    <w:lvl w:ilvl="1" w:tplc="04190003" w:tentative="1">
      <w:start w:val="1"/>
      <w:numFmt w:val="bullet"/>
      <w:lvlText w:val="o"/>
      <w:lvlJc w:val="left"/>
      <w:pPr>
        <w:ind w:left="1788" w:hanging="360"/>
      </w:pPr>
      <w:rPr>
        <w:rFonts w:hint="default" w:ascii="Courier New" w:hAnsi="Courier New"/>
      </w:rPr>
    </w:lvl>
    <w:lvl w:ilvl="2" w:tplc="04190005" w:tentative="1">
      <w:start w:val="1"/>
      <w:numFmt w:val="bullet"/>
      <w:lvlText w:val=""/>
      <w:lvlJc w:val="left"/>
      <w:pPr>
        <w:ind w:left="2508" w:hanging="360"/>
      </w:pPr>
      <w:rPr>
        <w:rFonts w:hint="default" w:ascii="Wingdings" w:hAnsi="Wingdings"/>
      </w:rPr>
    </w:lvl>
    <w:lvl w:ilvl="3" w:tplc="04190001" w:tentative="1">
      <w:start w:val="1"/>
      <w:numFmt w:val="bullet"/>
      <w:lvlText w:val=""/>
      <w:lvlJc w:val="left"/>
      <w:pPr>
        <w:ind w:left="3228" w:hanging="360"/>
      </w:pPr>
      <w:rPr>
        <w:rFonts w:hint="default" w:ascii="Symbol" w:hAnsi="Symbol"/>
      </w:rPr>
    </w:lvl>
    <w:lvl w:ilvl="4" w:tplc="04190003" w:tentative="1">
      <w:start w:val="1"/>
      <w:numFmt w:val="bullet"/>
      <w:lvlText w:val="o"/>
      <w:lvlJc w:val="left"/>
      <w:pPr>
        <w:ind w:left="3948" w:hanging="360"/>
      </w:pPr>
      <w:rPr>
        <w:rFonts w:hint="default" w:ascii="Courier New" w:hAnsi="Courier New"/>
      </w:rPr>
    </w:lvl>
    <w:lvl w:ilvl="5" w:tplc="04190005" w:tentative="1">
      <w:start w:val="1"/>
      <w:numFmt w:val="bullet"/>
      <w:lvlText w:val=""/>
      <w:lvlJc w:val="left"/>
      <w:pPr>
        <w:ind w:left="4668" w:hanging="360"/>
      </w:pPr>
      <w:rPr>
        <w:rFonts w:hint="default" w:ascii="Wingdings" w:hAnsi="Wingdings"/>
      </w:rPr>
    </w:lvl>
    <w:lvl w:ilvl="6" w:tplc="04190001" w:tentative="1">
      <w:start w:val="1"/>
      <w:numFmt w:val="bullet"/>
      <w:lvlText w:val=""/>
      <w:lvlJc w:val="left"/>
      <w:pPr>
        <w:ind w:left="5388" w:hanging="360"/>
      </w:pPr>
      <w:rPr>
        <w:rFonts w:hint="default" w:ascii="Symbol" w:hAnsi="Symbol"/>
      </w:rPr>
    </w:lvl>
    <w:lvl w:ilvl="7" w:tplc="04190003" w:tentative="1">
      <w:start w:val="1"/>
      <w:numFmt w:val="bullet"/>
      <w:lvlText w:val="o"/>
      <w:lvlJc w:val="left"/>
      <w:pPr>
        <w:ind w:left="6108" w:hanging="360"/>
      </w:pPr>
      <w:rPr>
        <w:rFonts w:hint="default" w:ascii="Courier New" w:hAnsi="Courier New"/>
      </w:rPr>
    </w:lvl>
    <w:lvl w:ilvl="8" w:tplc="04190005" w:tentative="1">
      <w:start w:val="1"/>
      <w:numFmt w:val="bullet"/>
      <w:lvlText w:val=""/>
      <w:lvlJc w:val="left"/>
      <w:pPr>
        <w:ind w:left="6828" w:hanging="360"/>
      </w:pPr>
      <w:rPr>
        <w:rFonts w:hint="default" w:ascii="Wingdings" w:hAnsi="Wingdings"/>
      </w:rPr>
    </w:lvl>
  </w:abstractNum>
  <w:abstractNum w:abstractNumId="9" w15:restartNumberingAfterBreak="0">
    <w:nsid w:val="39B62AB2"/>
    <w:multiLevelType w:val="hybridMultilevel"/>
    <w:tmpl w:val="36A251D8"/>
    <w:lvl w:ilvl="0" w:tplc="04190009">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10" w15:restartNumberingAfterBreak="0">
    <w:nsid w:val="3EA576D0"/>
    <w:multiLevelType w:val="hybridMultilevel"/>
    <w:tmpl w:val="BB262218"/>
    <w:lvl w:ilvl="0" w:tplc="04190005">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11" w15:restartNumberingAfterBreak="0">
    <w:nsid w:val="424755CF"/>
    <w:multiLevelType w:val="hybridMultilevel"/>
    <w:tmpl w:val="521A4A92"/>
    <w:lvl w:ilvl="0" w:tplc="0419000D">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12" w15:restartNumberingAfterBreak="0">
    <w:nsid w:val="4324002F"/>
    <w:multiLevelType w:val="hybridMultilevel"/>
    <w:tmpl w:val="7D163BE8"/>
    <w:lvl w:ilvl="0" w:tplc="04190001">
      <w:start w:val="1"/>
      <w:numFmt w:val="bullet"/>
      <w:lvlText w:val=""/>
      <w:lvlJc w:val="left"/>
      <w:pPr>
        <w:ind w:left="1440" w:hanging="360"/>
      </w:pPr>
      <w:rPr>
        <w:rFonts w:hint="default" w:ascii="Symbol" w:hAnsi="Symbol"/>
      </w:rPr>
    </w:lvl>
    <w:lvl w:ilvl="1" w:tplc="04190003" w:tentative="1">
      <w:start w:val="1"/>
      <w:numFmt w:val="bullet"/>
      <w:lvlText w:val="o"/>
      <w:lvlJc w:val="left"/>
      <w:pPr>
        <w:ind w:left="2160" w:hanging="360"/>
      </w:pPr>
      <w:rPr>
        <w:rFonts w:hint="default" w:ascii="Courier New" w:hAnsi="Courier New"/>
      </w:rPr>
    </w:lvl>
    <w:lvl w:ilvl="2" w:tplc="04190005" w:tentative="1">
      <w:start w:val="1"/>
      <w:numFmt w:val="bullet"/>
      <w:lvlText w:val=""/>
      <w:lvlJc w:val="left"/>
      <w:pPr>
        <w:ind w:left="2880" w:hanging="360"/>
      </w:pPr>
      <w:rPr>
        <w:rFonts w:hint="default" w:ascii="Wingdings" w:hAnsi="Wingdings"/>
      </w:rPr>
    </w:lvl>
    <w:lvl w:ilvl="3" w:tplc="04190001" w:tentative="1">
      <w:start w:val="1"/>
      <w:numFmt w:val="bullet"/>
      <w:lvlText w:val=""/>
      <w:lvlJc w:val="left"/>
      <w:pPr>
        <w:ind w:left="3600" w:hanging="360"/>
      </w:pPr>
      <w:rPr>
        <w:rFonts w:hint="default" w:ascii="Symbol" w:hAnsi="Symbol"/>
      </w:rPr>
    </w:lvl>
    <w:lvl w:ilvl="4" w:tplc="04190003" w:tentative="1">
      <w:start w:val="1"/>
      <w:numFmt w:val="bullet"/>
      <w:lvlText w:val="o"/>
      <w:lvlJc w:val="left"/>
      <w:pPr>
        <w:ind w:left="4320" w:hanging="360"/>
      </w:pPr>
      <w:rPr>
        <w:rFonts w:hint="default" w:ascii="Courier New" w:hAnsi="Courier New"/>
      </w:rPr>
    </w:lvl>
    <w:lvl w:ilvl="5" w:tplc="04190005" w:tentative="1">
      <w:start w:val="1"/>
      <w:numFmt w:val="bullet"/>
      <w:lvlText w:val=""/>
      <w:lvlJc w:val="left"/>
      <w:pPr>
        <w:ind w:left="5040" w:hanging="360"/>
      </w:pPr>
      <w:rPr>
        <w:rFonts w:hint="default" w:ascii="Wingdings" w:hAnsi="Wingdings"/>
      </w:rPr>
    </w:lvl>
    <w:lvl w:ilvl="6" w:tplc="04190001" w:tentative="1">
      <w:start w:val="1"/>
      <w:numFmt w:val="bullet"/>
      <w:lvlText w:val=""/>
      <w:lvlJc w:val="left"/>
      <w:pPr>
        <w:ind w:left="5760" w:hanging="360"/>
      </w:pPr>
      <w:rPr>
        <w:rFonts w:hint="default" w:ascii="Symbol" w:hAnsi="Symbol"/>
      </w:rPr>
    </w:lvl>
    <w:lvl w:ilvl="7" w:tplc="04190003" w:tentative="1">
      <w:start w:val="1"/>
      <w:numFmt w:val="bullet"/>
      <w:lvlText w:val="o"/>
      <w:lvlJc w:val="left"/>
      <w:pPr>
        <w:ind w:left="6480" w:hanging="360"/>
      </w:pPr>
      <w:rPr>
        <w:rFonts w:hint="default" w:ascii="Courier New" w:hAnsi="Courier New"/>
      </w:rPr>
    </w:lvl>
    <w:lvl w:ilvl="8" w:tplc="04190005" w:tentative="1">
      <w:start w:val="1"/>
      <w:numFmt w:val="bullet"/>
      <w:lvlText w:val=""/>
      <w:lvlJc w:val="left"/>
      <w:pPr>
        <w:ind w:left="7200" w:hanging="360"/>
      </w:pPr>
      <w:rPr>
        <w:rFonts w:hint="default" w:ascii="Wingdings" w:hAnsi="Wingdings"/>
      </w:rPr>
    </w:lvl>
  </w:abstractNum>
  <w:abstractNum w:abstractNumId="13" w15:restartNumberingAfterBreak="0">
    <w:nsid w:val="4B1400B7"/>
    <w:multiLevelType w:val="hybridMultilevel"/>
    <w:tmpl w:val="1B2CE616"/>
    <w:lvl w:ilvl="0" w:tplc="0419000D">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14" w15:restartNumberingAfterBreak="0">
    <w:nsid w:val="4B3C01F0"/>
    <w:multiLevelType w:val="hybridMultilevel"/>
    <w:tmpl w:val="1DC6B502"/>
    <w:lvl w:ilvl="0" w:tplc="04190003">
      <w:start w:val="1"/>
      <w:numFmt w:val="bullet"/>
      <w:lvlText w:val="o"/>
      <w:lvlJc w:val="left"/>
      <w:pPr>
        <w:ind w:left="360" w:hanging="360"/>
      </w:pPr>
      <w:rPr>
        <w:rFonts w:hint="default" w:ascii="Courier New" w:hAnsi="Courier New" w:cs="Courier New"/>
      </w:rPr>
    </w:lvl>
    <w:lvl w:ilvl="1" w:tplc="04190003">
      <w:start w:val="1"/>
      <w:numFmt w:val="bullet"/>
      <w:lvlText w:val="o"/>
      <w:lvlJc w:val="left"/>
      <w:pPr>
        <w:ind w:left="1080" w:hanging="360"/>
      </w:pPr>
      <w:rPr>
        <w:rFonts w:hint="default" w:ascii="Courier New" w:hAnsi="Courier New"/>
      </w:rPr>
    </w:lvl>
    <w:lvl w:ilvl="2" w:tplc="04190005">
      <w:start w:val="1"/>
      <w:numFmt w:val="bullet"/>
      <w:lvlText w:val=""/>
      <w:lvlJc w:val="left"/>
      <w:pPr>
        <w:ind w:left="1800" w:hanging="360"/>
      </w:pPr>
      <w:rPr>
        <w:rFonts w:hint="default" w:ascii="Wingdings" w:hAnsi="Wingdings"/>
      </w:rPr>
    </w:lvl>
    <w:lvl w:ilvl="3" w:tplc="04190001">
      <w:start w:val="1"/>
      <w:numFmt w:val="bullet"/>
      <w:lvlText w:val=""/>
      <w:lvlJc w:val="left"/>
      <w:pPr>
        <w:ind w:left="2520" w:hanging="360"/>
      </w:pPr>
      <w:rPr>
        <w:rFonts w:hint="default" w:ascii="Symbol" w:hAnsi="Symbol"/>
      </w:rPr>
    </w:lvl>
    <w:lvl w:ilvl="4" w:tplc="04190003">
      <w:start w:val="1"/>
      <w:numFmt w:val="bullet"/>
      <w:lvlText w:val="o"/>
      <w:lvlJc w:val="left"/>
      <w:pPr>
        <w:ind w:left="3240" w:hanging="360"/>
      </w:pPr>
      <w:rPr>
        <w:rFonts w:hint="default" w:ascii="Courier New" w:hAnsi="Courier New"/>
      </w:rPr>
    </w:lvl>
    <w:lvl w:ilvl="5" w:tplc="04190005">
      <w:start w:val="1"/>
      <w:numFmt w:val="bullet"/>
      <w:lvlText w:val=""/>
      <w:lvlJc w:val="left"/>
      <w:pPr>
        <w:ind w:left="3960" w:hanging="360"/>
      </w:pPr>
      <w:rPr>
        <w:rFonts w:hint="default" w:ascii="Wingdings" w:hAnsi="Wingdings"/>
      </w:rPr>
    </w:lvl>
    <w:lvl w:ilvl="6" w:tplc="04190001" w:tentative="1">
      <w:start w:val="1"/>
      <w:numFmt w:val="bullet"/>
      <w:lvlText w:val=""/>
      <w:lvlJc w:val="left"/>
      <w:pPr>
        <w:ind w:left="4680" w:hanging="360"/>
      </w:pPr>
      <w:rPr>
        <w:rFonts w:hint="default" w:ascii="Symbol" w:hAnsi="Symbol"/>
      </w:rPr>
    </w:lvl>
    <w:lvl w:ilvl="7" w:tplc="04190003" w:tentative="1">
      <w:start w:val="1"/>
      <w:numFmt w:val="bullet"/>
      <w:lvlText w:val="o"/>
      <w:lvlJc w:val="left"/>
      <w:pPr>
        <w:ind w:left="5400" w:hanging="360"/>
      </w:pPr>
      <w:rPr>
        <w:rFonts w:hint="default" w:ascii="Courier New" w:hAnsi="Courier New"/>
      </w:rPr>
    </w:lvl>
    <w:lvl w:ilvl="8" w:tplc="04190005" w:tentative="1">
      <w:start w:val="1"/>
      <w:numFmt w:val="bullet"/>
      <w:lvlText w:val=""/>
      <w:lvlJc w:val="left"/>
      <w:pPr>
        <w:ind w:left="6120" w:hanging="360"/>
      </w:pPr>
      <w:rPr>
        <w:rFonts w:hint="default" w:ascii="Wingdings" w:hAnsi="Wingdings"/>
      </w:rPr>
    </w:lvl>
  </w:abstractNum>
  <w:abstractNum w:abstractNumId="15" w15:restartNumberingAfterBreak="0">
    <w:nsid w:val="4F3B5649"/>
    <w:multiLevelType w:val="hybridMultilevel"/>
    <w:tmpl w:val="E91C62C0"/>
    <w:lvl w:ilvl="0" w:tplc="04190005">
      <w:start w:val="1"/>
      <w:numFmt w:val="bullet"/>
      <w:lvlText w:val=""/>
      <w:lvlJc w:val="left"/>
      <w:pPr>
        <w:ind w:left="360" w:hanging="360"/>
      </w:pPr>
      <w:rPr>
        <w:rFonts w:hint="default" w:ascii="Wingdings" w:hAnsi="Wingdings"/>
      </w:rPr>
    </w:lvl>
    <w:lvl w:ilvl="1" w:tplc="04190003" w:tentative="1">
      <w:start w:val="1"/>
      <w:numFmt w:val="bullet"/>
      <w:lvlText w:val="o"/>
      <w:lvlJc w:val="left"/>
      <w:pPr>
        <w:ind w:left="1080" w:hanging="360"/>
      </w:pPr>
      <w:rPr>
        <w:rFonts w:hint="default" w:ascii="Courier New" w:hAnsi="Courier New"/>
      </w:rPr>
    </w:lvl>
    <w:lvl w:ilvl="2" w:tplc="04190005" w:tentative="1">
      <w:start w:val="1"/>
      <w:numFmt w:val="bullet"/>
      <w:lvlText w:val=""/>
      <w:lvlJc w:val="left"/>
      <w:pPr>
        <w:ind w:left="1800" w:hanging="360"/>
      </w:pPr>
      <w:rPr>
        <w:rFonts w:hint="default" w:ascii="Wingdings" w:hAnsi="Wingdings"/>
      </w:rPr>
    </w:lvl>
    <w:lvl w:ilvl="3" w:tplc="04190001" w:tentative="1">
      <w:start w:val="1"/>
      <w:numFmt w:val="bullet"/>
      <w:lvlText w:val=""/>
      <w:lvlJc w:val="left"/>
      <w:pPr>
        <w:ind w:left="2520" w:hanging="360"/>
      </w:pPr>
      <w:rPr>
        <w:rFonts w:hint="default" w:ascii="Symbol" w:hAnsi="Symbol"/>
      </w:rPr>
    </w:lvl>
    <w:lvl w:ilvl="4" w:tplc="04190003" w:tentative="1">
      <w:start w:val="1"/>
      <w:numFmt w:val="bullet"/>
      <w:lvlText w:val="o"/>
      <w:lvlJc w:val="left"/>
      <w:pPr>
        <w:ind w:left="3240" w:hanging="360"/>
      </w:pPr>
      <w:rPr>
        <w:rFonts w:hint="default" w:ascii="Courier New" w:hAnsi="Courier New"/>
      </w:rPr>
    </w:lvl>
    <w:lvl w:ilvl="5" w:tplc="04190005" w:tentative="1">
      <w:start w:val="1"/>
      <w:numFmt w:val="bullet"/>
      <w:lvlText w:val=""/>
      <w:lvlJc w:val="left"/>
      <w:pPr>
        <w:ind w:left="3960" w:hanging="360"/>
      </w:pPr>
      <w:rPr>
        <w:rFonts w:hint="default" w:ascii="Wingdings" w:hAnsi="Wingdings"/>
      </w:rPr>
    </w:lvl>
    <w:lvl w:ilvl="6" w:tplc="04190001" w:tentative="1">
      <w:start w:val="1"/>
      <w:numFmt w:val="bullet"/>
      <w:lvlText w:val=""/>
      <w:lvlJc w:val="left"/>
      <w:pPr>
        <w:ind w:left="4680" w:hanging="360"/>
      </w:pPr>
      <w:rPr>
        <w:rFonts w:hint="default" w:ascii="Symbol" w:hAnsi="Symbol"/>
      </w:rPr>
    </w:lvl>
    <w:lvl w:ilvl="7" w:tplc="04190003" w:tentative="1">
      <w:start w:val="1"/>
      <w:numFmt w:val="bullet"/>
      <w:lvlText w:val="o"/>
      <w:lvlJc w:val="left"/>
      <w:pPr>
        <w:ind w:left="5400" w:hanging="360"/>
      </w:pPr>
      <w:rPr>
        <w:rFonts w:hint="default" w:ascii="Courier New" w:hAnsi="Courier New"/>
      </w:rPr>
    </w:lvl>
    <w:lvl w:ilvl="8" w:tplc="04190005" w:tentative="1">
      <w:start w:val="1"/>
      <w:numFmt w:val="bullet"/>
      <w:lvlText w:val=""/>
      <w:lvlJc w:val="left"/>
      <w:pPr>
        <w:ind w:left="6120" w:hanging="360"/>
      </w:pPr>
      <w:rPr>
        <w:rFonts w:hint="default" w:ascii="Wingdings" w:hAnsi="Wingdings"/>
      </w:rPr>
    </w:lvl>
  </w:abstractNum>
  <w:abstractNum w:abstractNumId="16" w15:restartNumberingAfterBreak="0">
    <w:nsid w:val="697A2CEE"/>
    <w:multiLevelType w:val="hybridMultilevel"/>
    <w:tmpl w:val="B39C0B74"/>
    <w:lvl w:ilvl="0" w:tplc="0419000D">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17" w15:restartNumberingAfterBreak="0">
    <w:nsid w:val="6B766084"/>
    <w:multiLevelType w:val="hybridMultilevel"/>
    <w:tmpl w:val="E1BC7286"/>
    <w:lvl w:ilvl="0" w:tplc="04190001">
      <w:start w:val="1"/>
      <w:numFmt w:val="bullet"/>
      <w:lvlText w:val=""/>
      <w:lvlJc w:val="left"/>
      <w:pPr>
        <w:ind w:left="720" w:hanging="360"/>
      </w:pPr>
      <w:rPr>
        <w:rFonts w:hint="default" w:ascii="Symbol" w:hAnsi="Symbol"/>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18" w15:restartNumberingAfterBreak="0">
    <w:nsid w:val="6CC51A37"/>
    <w:multiLevelType w:val="hybridMultilevel"/>
    <w:tmpl w:val="E5BE46E6"/>
    <w:lvl w:ilvl="0" w:tplc="0419000F">
      <w:start w:val="1"/>
      <w:numFmt w:val="decimal"/>
      <w:lvlText w:val="%1."/>
      <w:lvlJc w:val="left"/>
      <w:pPr>
        <w:ind w:left="720" w:hanging="360"/>
      </w:pPr>
      <w:rPr>
        <w:rFonts w:hint="default"/>
      </w:rPr>
    </w:lvl>
    <w:lvl w:ilvl="1" w:tplc="04190019">
      <w:start w:val="1"/>
      <w:numFmt w:val="upperLetter"/>
      <w:lvlText w:val="%2."/>
      <w:lvlJc w:val="left"/>
      <w:pPr>
        <w:ind w:left="1440" w:hanging="360"/>
      </w:pPr>
    </w:lvl>
    <w:lvl w:ilvl="2" w:tplc="0419001B" w:tentative="1">
      <w:start w:val="1"/>
      <w:numFmt w:val="upp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upperLetter"/>
      <w:lvlText w:val="%5."/>
      <w:lvlJc w:val="left"/>
      <w:pPr>
        <w:ind w:left="3600" w:hanging="360"/>
      </w:pPr>
    </w:lvl>
    <w:lvl w:ilvl="5" w:tplc="0419001B" w:tentative="1">
      <w:start w:val="1"/>
      <w:numFmt w:val="upp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upperLetter"/>
      <w:lvlText w:val="%8."/>
      <w:lvlJc w:val="left"/>
      <w:pPr>
        <w:ind w:left="5760" w:hanging="360"/>
      </w:pPr>
    </w:lvl>
    <w:lvl w:ilvl="8" w:tplc="0419001B" w:tentative="1">
      <w:start w:val="1"/>
      <w:numFmt w:val="upperRoman"/>
      <w:lvlText w:val="%9."/>
      <w:lvlJc w:val="right"/>
      <w:pPr>
        <w:ind w:left="6480" w:hanging="180"/>
      </w:pPr>
    </w:lvl>
  </w:abstractNum>
  <w:abstractNum w:abstractNumId="19" w15:restartNumberingAfterBreak="0">
    <w:nsid w:val="70205858"/>
    <w:multiLevelType w:val="hybridMultilevel"/>
    <w:tmpl w:val="F3FC9B5E"/>
    <w:lvl w:ilvl="0" w:tplc="04190005">
      <w:start w:val="1"/>
      <w:numFmt w:val="bullet"/>
      <w:lvlText w:val=""/>
      <w:lvlJc w:val="left"/>
      <w:pPr>
        <w:ind w:left="720" w:hanging="360"/>
      </w:pPr>
      <w:rPr>
        <w:rFonts w:hint="default" w:ascii="Wingdings" w:hAnsi="Wingdings"/>
      </w:rPr>
    </w:lvl>
    <w:lvl w:ilvl="1" w:tplc="04190003" w:tentative="1">
      <w:start w:val="1"/>
      <w:numFmt w:val="bullet"/>
      <w:lvlText w:val="o"/>
      <w:lvlJc w:val="left"/>
      <w:pPr>
        <w:ind w:left="1440" w:hanging="360"/>
      </w:pPr>
      <w:rPr>
        <w:rFonts w:hint="default" w:ascii="Courier New" w:hAnsi="Courier New"/>
      </w:rPr>
    </w:lvl>
    <w:lvl w:ilvl="2" w:tplc="04190005" w:tentative="1">
      <w:start w:val="1"/>
      <w:numFmt w:val="bullet"/>
      <w:lvlText w:val=""/>
      <w:lvlJc w:val="left"/>
      <w:pPr>
        <w:ind w:left="2160" w:hanging="360"/>
      </w:pPr>
      <w:rPr>
        <w:rFonts w:hint="default" w:ascii="Wingdings" w:hAnsi="Wingdings"/>
      </w:rPr>
    </w:lvl>
    <w:lvl w:ilvl="3" w:tplc="04190001" w:tentative="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rPr>
    </w:lvl>
    <w:lvl w:ilvl="8" w:tplc="04190005" w:tentative="1">
      <w:start w:val="1"/>
      <w:numFmt w:val="bullet"/>
      <w:lvlText w:val=""/>
      <w:lvlJc w:val="left"/>
      <w:pPr>
        <w:ind w:left="6480" w:hanging="360"/>
      </w:pPr>
      <w:rPr>
        <w:rFonts w:hint="default" w:ascii="Wingdings" w:hAnsi="Wingdings"/>
      </w:rPr>
    </w:lvl>
  </w:abstractNum>
  <w:abstractNum w:abstractNumId="20" w15:restartNumberingAfterBreak="0">
    <w:nsid w:val="7B8E4452"/>
    <w:multiLevelType w:val="hybridMultilevel"/>
    <w:tmpl w:val="90E41068"/>
    <w:lvl w:ilvl="0" w:tplc="04190009">
      <w:start w:val="1"/>
      <w:numFmt w:val="bullet"/>
      <w:lvlText w:val=""/>
      <w:lvlJc w:val="left"/>
      <w:pPr>
        <w:ind w:left="360" w:hanging="360"/>
      </w:pPr>
      <w:rPr>
        <w:rFonts w:hint="default" w:ascii="Wingdings" w:hAnsi="Wingdings"/>
      </w:rPr>
    </w:lvl>
    <w:lvl w:ilvl="1" w:tplc="04190003" w:tentative="1">
      <w:start w:val="1"/>
      <w:numFmt w:val="bullet"/>
      <w:lvlText w:val="o"/>
      <w:lvlJc w:val="left"/>
      <w:pPr>
        <w:ind w:left="1080" w:hanging="360"/>
      </w:pPr>
      <w:rPr>
        <w:rFonts w:hint="default" w:ascii="Courier New" w:hAnsi="Courier New" w:cs="Courier New"/>
      </w:rPr>
    </w:lvl>
    <w:lvl w:ilvl="2" w:tplc="04190005" w:tentative="1">
      <w:start w:val="1"/>
      <w:numFmt w:val="bullet"/>
      <w:lvlText w:val=""/>
      <w:lvlJc w:val="left"/>
      <w:pPr>
        <w:ind w:left="1800" w:hanging="360"/>
      </w:pPr>
      <w:rPr>
        <w:rFonts w:hint="default" w:ascii="Wingdings" w:hAnsi="Wingdings"/>
      </w:rPr>
    </w:lvl>
    <w:lvl w:ilvl="3" w:tplc="04190001" w:tentative="1">
      <w:start w:val="1"/>
      <w:numFmt w:val="bullet"/>
      <w:lvlText w:val=""/>
      <w:lvlJc w:val="left"/>
      <w:pPr>
        <w:ind w:left="2520" w:hanging="360"/>
      </w:pPr>
      <w:rPr>
        <w:rFonts w:hint="default" w:ascii="Symbol" w:hAnsi="Symbol"/>
      </w:rPr>
    </w:lvl>
    <w:lvl w:ilvl="4" w:tplc="04190003" w:tentative="1">
      <w:start w:val="1"/>
      <w:numFmt w:val="bullet"/>
      <w:lvlText w:val="o"/>
      <w:lvlJc w:val="left"/>
      <w:pPr>
        <w:ind w:left="3240" w:hanging="360"/>
      </w:pPr>
      <w:rPr>
        <w:rFonts w:hint="default" w:ascii="Courier New" w:hAnsi="Courier New" w:cs="Courier New"/>
      </w:rPr>
    </w:lvl>
    <w:lvl w:ilvl="5" w:tplc="04190005" w:tentative="1">
      <w:start w:val="1"/>
      <w:numFmt w:val="bullet"/>
      <w:lvlText w:val=""/>
      <w:lvlJc w:val="left"/>
      <w:pPr>
        <w:ind w:left="3960" w:hanging="360"/>
      </w:pPr>
      <w:rPr>
        <w:rFonts w:hint="default" w:ascii="Wingdings" w:hAnsi="Wingdings"/>
      </w:rPr>
    </w:lvl>
    <w:lvl w:ilvl="6" w:tplc="04190001" w:tentative="1">
      <w:start w:val="1"/>
      <w:numFmt w:val="bullet"/>
      <w:lvlText w:val=""/>
      <w:lvlJc w:val="left"/>
      <w:pPr>
        <w:ind w:left="4680" w:hanging="360"/>
      </w:pPr>
      <w:rPr>
        <w:rFonts w:hint="default" w:ascii="Symbol" w:hAnsi="Symbol"/>
      </w:rPr>
    </w:lvl>
    <w:lvl w:ilvl="7" w:tplc="04190003" w:tentative="1">
      <w:start w:val="1"/>
      <w:numFmt w:val="bullet"/>
      <w:lvlText w:val="o"/>
      <w:lvlJc w:val="left"/>
      <w:pPr>
        <w:ind w:left="5400" w:hanging="360"/>
      </w:pPr>
      <w:rPr>
        <w:rFonts w:hint="default" w:ascii="Courier New" w:hAnsi="Courier New" w:cs="Courier New"/>
      </w:rPr>
    </w:lvl>
    <w:lvl w:ilvl="8" w:tplc="04190005" w:tentative="1">
      <w:start w:val="1"/>
      <w:numFmt w:val="bullet"/>
      <w:lvlText w:val=""/>
      <w:lvlJc w:val="left"/>
      <w:pPr>
        <w:ind w:left="6120" w:hanging="360"/>
      </w:pPr>
      <w:rPr>
        <w:rFonts w:hint="default" w:ascii="Wingdings" w:hAnsi="Wingdings"/>
      </w:rPr>
    </w:lvl>
  </w:abstractNum>
  <w:num w:numId="1">
    <w:abstractNumId w:val="19"/>
  </w:num>
  <w:num w:numId="2">
    <w:abstractNumId w:val="5"/>
  </w:num>
  <w:num w:numId="3">
    <w:abstractNumId w:val="0"/>
  </w:num>
  <w:num w:numId="4">
    <w:abstractNumId w:val="15"/>
  </w:num>
  <w:num w:numId="5">
    <w:abstractNumId w:val="13"/>
  </w:num>
  <w:num w:numId="6">
    <w:abstractNumId w:val="6"/>
  </w:num>
  <w:num w:numId="7">
    <w:abstractNumId w:val="3"/>
  </w:num>
  <w:num w:numId="8">
    <w:abstractNumId w:val="16"/>
  </w:num>
  <w:num w:numId="9">
    <w:abstractNumId w:val="11"/>
  </w:num>
  <w:num w:numId="10">
    <w:abstractNumId w:val="14"/>
  </w:num>
  <w:num w:numId="11">
    <w:abstractNumId w:val="7"/>
  </w:num>
  <w:num w:numId="12">
    <w:abstractNumId w:val="2"/>
  </w:num>
  <w:num w:numId="13">
    <w:abstractNumId w:val="10"/>
  </w:num>
  <w:num w:numId="14">
    <w:abstractNumId w:val="18"/>
  </w:num>
  <w:num w:numId="15">
    <w:abstractNumId w:val="8"/>
  </w:num>
  <w:num w:numId="16">
    <w:abstractNumId w:val="12"/>
  </w:num>
  <w:num w:numId="17">
    <w:abstractNumId w:val="4"/>
  </w:num>
  <w:num w:numId="18">
    <w:abstractNumId w:val="17"/>
  </w:num>
  <w:num w:numId="19">
    <w:abstractNumId w:val="20"/>
  </w:num>
  <w:num w:numId="20">
    <w:abstractNumId w:val="9"/>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3BC"/>
    <w:rsid w:val="0001491D"/>
    <w:rsid w:val="00093FA7"/>
    <w:rsid w:val="000C0018"/>
    <w:rsid w:val="00FA43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C762E"/>
  <w15:chartTrackingRefBased/>
  <w15:docId w15:val="{B703FFBF-0B48-4449-AF90-95417EF92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01491D"/>
    <w:pPr>
      <w:spacing w:after="200" w:line="276" w:lineRule="auto"/>
    </w:pPr>
    <w:rPr>
      <w:rFonts w:eastAsiaTheme="minorEastAsia"/>
      <w:sz w:val="22"/>
      <w:szCs w:val="22"/>
    </w:rPr>
  </w:style>
  <w:style w:type="paragraph" w:styleId="1">
    <w:name w:val="heading 1"/>
    <w:basedOn w:val="a"/>
    <w:next w:val="a"/>
    <w:link w:val="10"/>
    <w:uiPriority w:val="9"/>
    <w:qFormat/>
    <w:rsid w:val="0001491D"/>
    <w:pPr>
      <w:keepNext/>
      <w:keepLines/>
      <w:spacing w:before="480" w:after="0"/>
      <w:outlineLvl w:val="0"/>
    </w:pPr>
    <w:rPr>
      <w:rFonts w:asciiTheme="majorHAnsi" w:hAnsiTheme="majorHAnsi" w:eastAsiaTheme="majorEastAsia" w:cstheme="majorBidi"/>
      <w:b/>
      <w:bCs/>
      <w:color w:val="AA610D" w:themeColor="accent1" w:themeShade="BF"/>
      <w:sz w:val="28"/>
      <w:szCs w:val="28"/>
    </w:rPr>
  </w:style>
  <w:style w:type="paragraph" w:styleId="2">
    <w:name w:val="heading 2"/>
    <w:basedOn w:val="a"/>
    <w:next w:val="a"/>
    <w:link w:val="20"/>
    <w:uiPriority w:val="9"/>
    <w:semiHidden/>
    <w:unhideWhenUsed/>
    <w:qFormat/>
    <w:rsid w:val="0001491D"/>
    <w:pPr>
      <w:keepNext/>
      <w:keepLines/>
      <w:spacing w:before="40" w:after="0"/>
      <w:outlineLvl w:val="1"/>
    </w:pPr>
    <w:rPr>
      <w:rFonts w:asciiTheme="majorHAnsi" w:hAnsiTheme="majorHAnsi" w:eastAsiaTheme="majorEastAsia" w:cstheme="majorBidi"/>
      <w:color w:val="AA610D" w:themeColor="accent1" w:themeShade="BF"/>
      <w:sz w:val="26"/>
      <w:szCs w:val="26"/>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0" w:customStyle="1">
    <w:name w:val="Заголовок 1 Знак"/>
    <w:basedOn w:val="a0"/>
    <w:link w:val="1"/>
    <w:uiPriority w:val="9"/>
    <w:rsid w:val="0001491D"/>
    <w:rPr>
      <w:rFonts w:asciiTheme="majorHAnsi" w:hAnsiTheme="majorHAnsi" w:eastAsiaTheme="majorEastAsia" w:cstheme="majorBidi"/>
      <w:b/>
      <w:bCs/>
      <w:color w:val="AA610D" w:themeColor="accent1" w:themeShade="BF"/>
      <w:sz w:val="28"/>
      <w:szCs w:val="28"/>
    </w:rPr>
  </w:style>
  <w:style w:type="paragraph" w:styleId="a3">
    <w:name w:val="Title"/>
    <w:basedOn w:val="a"/>
    <w:next w:val="a"/>
    <w:link w:val="a4"/>
    <w:uiPriority w:val="10"/>
    <w:qFormat/>
    <w:rsid w:val="0001491D"/>
    <w:pPr>
      <w:pBdr>
        <w:bottom w:val="single" w:color="E48312" w:themeColor="accent1" w:sz="8" w:space="4"/>
      </w:pBdr>
      <w:spacing w:after="300" w:line="240" w:lineRule="auto"/>
      <w:contextualSpacing/>
    </w:pPr>
    <w:rPr>
      <w:rFonts w:asciiTheme="majorHAnsi" w:hAnsiTheme="majorHAnsi" w:eastAsiaTheme="majorEastAsia" w:cstheme="majorBidi"/>
      <w:color w:val="49533D" w:themeColor="text2" w:themeShade="BF"/>
      <w:spacing w:val="5"/>
      <w:kern w:val="28"/>
      <w:sz w:val="52"/>
      <w:szCs w:val="52"/>
    </w:rPr>
  </w:style>
  <w:style w:type="character" w:styleId="a4" w:customStyle="1">
    <w:name w:val="Заголовок Знак"/>
    <w:basedOn w:val="a0"/>
    <w:link w:val="a3"/>
    <w:uiPriority w:val="10"/>
    <w:rsid w:val="0001491D"/>
    <w:rPr>
      <w:rFonts w:asciiTheme="majorHAnsi" w:hAnsiTheme="majorHAnsi" w:eastAsiaTheme="majorEastAsia" w:cstheme="majorBidi"/>
      <w:color w:val="49533D" w:themeColor="text2" w:themeShade="BF"/>
      <w:spacing w:val="5"/>
      <w:kern w:val="28"/>
      <w:sz w:val="52"/>
      <w:szCs w:val="52"/>
    </w:rPr>
  </w:style>
  <w:style w:type="paragraph" w:styleId="a5">
    <w:name w:val="List Paragraph"/>
    <w:basedOn w:val="a"/>
    <w:uiPriority w:val="34"/>
    <w:qFormat/>
    <w:rsid w:val="0001491D"/>
    <w:pPr>
      <w:ind w:left="720"/>
      <w:contextualSpacing/>
    </w:pPr>
  </w:style>
  <w:style w:type="table" w:styleId="-1">
    <w:name w:val="Grid Table 1 Light"/>
    <w:basedOn w:val="a1"/>
    <w:uiPriority w:val="46"/>
    <w:rsid w:val="0001491D"/>
    <w:rPr>
      <w:rFonts w:eastAsiaTheme="minorEastAsia"/>
      <w:sz w:val="22"/>
      <w:szCs w:val="22"/>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character" w:styleId="20" w:customStyle="1">
    <w:name w:val="Заголовок 2 Знак"/>
    <w:basedOn w:val="a0"/>
    <w:link w:val="2"/>
    <w:uiPriority w:val="9"/>
    <w:semiHidden/>
    <w:rsid w:val="0001491D"/>
    <w:rPr>
      <w:rFonts w:asciiTheme="majorHAnsi" w:hAnsiTheme="majorHAnsi" w:eastAsiaTheme="majorEastAsia" w:cstheme="majorBidi"/>
      <w:color w:val="AA610D"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21" Type="http://schemas.openxmlformats.org/officeDocument/2006/relationships/image" Target="media/image18.png"/><Relationship Id="rId34" Type="http://schemas.openxmlformats.org/officeDocument/2006/relationships/image" Target="media/image31.tiff"/><Relationship Id="rId7" Type="http://schemas.openxmlformats.org/officeDocument/2006/relationships/image" Target="media/image4.tiff"/><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tiff"/><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tiff"/><Relationship Id="rId37" Type="http://schemas.openxmlformats.org/officeDocument/2006/relationships/fontTable" Target="fontTable.xml"/><Relationship Id="rId5" Type="http://schemas.openxmlformats.org/officeDocument/2006/relationships/image" Target="media/image2.tiff"/><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tiff"/><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tiff"/><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tiff"/><Relationship Id="rId8" Type="http://schemas.openxmlformats.org/officeDocument/2006/relationships/image" Target="media/image5.tiff"/><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yelena/Documents/%20&#1060;&#1069;&#1053;-&#1064;&#1059;&#1048;&#774;/&#1064;&#1040;&#1041;&#1051;&#1054;&#1053;&#1067;/&#1043;&#1086;&#1088;&#1086;&#1089;&#1082;&#1086;&#1087;&#1099;/4%20&#1057;&#1090;&#1086;&#1083;&#1087;&#1072;.%20New/10%20&#1056;&#1072;&#1079;&#1085;&#1086;&#1074;&#1080;&#1076;&#1085;&#1086;&#1089;&#1090;&#1077;&#1080;&#774;%20/&#1057;&#1083;&#1072;&#1073;&#1072;&#1103;%20&#1047;&#1077;&#1084;&#1083;&#1103;.dotx" TargetMode="External"/></Relationships>
</file>

<file path=word/theme/theme1.xml><?xml version="1.0" encoding="utf-8"?>
<a:theme xmlns:a="http://schemas.openxmlformats.org/drawingml/2006/main" name="Тема Office">
  <a:themeElements>
    <a:clrScheme name="Оранжевый">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Слабая Земля.dotx</Template>
  <TotalTime>8</TotalTime>
  <Pages>24</Pages>
  <Words>7599</Words>
  <Characters>43317</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Yelena Topolskaya</cp:lastModifiedBy>
  <cp:revision>1</cp:revision>
  <dcterms:created xsi:type="dcterms:W3CDTF">2022-05-01T12:29:00Z</dcterms:created>
  <dcterms:modified xsi:type="dcterms:W3CDTF">2022-05-01T12:42:00Z</dcterms:modified>
</cp:coreProperties>
</file>